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777B6B" w14:textId="77777777" w:rsidR="00D86BF7" w:rsidRPr="006D06E2" w:rsidRDefault="00D86BF7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center"/>
        <w:rPr>
          <w:b/>
          <w:sz w:val="22"/>
          <w:szCs w:val="22"/>
        </w:rPr>
      </w:pPr>
      <w:r w:rsidRPr="006D06E2">
        <w:rPr>
          <w:b/>
          <w:sz w:val="22"/>
          <w:szCs w:val="22"/>
        </w:rPr>
        <w:t>CONTRACTOR PRE-QUALIFICATION FORM</w:t>
      </w:r>
    </w:p>
    <w:p w14:paraId="0EC6C497" w14:textId="77777777" w:rsidR="00D86BF7" w:rsidRDefault="00D86BF7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rPr>
          <w:sz w:val="22"/>
        </w:rPr>
      </w:pPr>
    </w:p>
    <w:p w14:paraId="2F2F7313" w14:textId="77777777" w:rsidR="00CD4AEC" w:rsidRDefault="00CD4AEC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rPr>
          <w:sz w:val="22"/>
        </w:rPr>
      </w:pPr>
    </w:p>
    <w:p w14:paraId="7A708D20" w14:textId="40228F05" w:rsidR="00D86BF7" w:rsidRDefault="00BF5F53" w:rsidP="003677D5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both"/>
        <w:rPr>
          <w:sz w:val="22"/>
        </w:rPr>
      </w:pPr>
      <w:r>
        <w:rPr>
          <w:sz w:val="22"/>
        </w:rPr>
        <w:t>EPWater</w:t>
      </w:r>
      <w:r w:rsidR="00D86BF7">
        <w:rPr>
          <w:sz w:val="22"/>
        </w:rPr>
        <w:t xml:space="preserve"> requires any </w:t>
      </w:r>
      <w:r w:rsidR="00C27D6C">
        <w:rPr>
          <w:sz w:val="22"/>
        </w:rPr>
        <w:t>c</w:t>
      </w:r>
      <w:r w:rsidR="00D86BF7">
        <w:rPr>
          <w:sz w:val="22"/>
        </w:rPr>
        <w:t>ontractor</w:t>
      </w:r>
      <w:r w:rsidR="007D26B2">
        <w:rPr>
          <w:sz w:val="22"/>
        </w:rPr>
        <w:t xml:space="preserve"> </w:t>
      </w:r>
      <w:r w:rsidR="00D86BF7">
        <w:rPr>
          <w:sz w:val="22"/>
        </w:rPr>
        <w:t xml:space="preserve">who will work </w:t>
      </w:r>
      <w:r w:rsidR="00BF3BDD">
        <w:rPr>
          <w:sz w:val="22"/>
        </w:rPr>
        <w:t xml:space="preserve">on EPWater </w:t>
      </w:r>
      <w:r w:rsidR="009D02AB">
        <w:rPr>
          <w:sz w:val="22"/>
        </w:rPr>
        <w:t>Qualifying Project</w:t>
      </w:r>
      <w:r w:rsidR="003677D5">
        <w:rPr>
          <w:sz w:val="22"/>
        </w:rPr>
        <w:t>s,</w:t>
      </w:r>
      <w:r w:rsidR="009D02AB">
        <w:rPr>
          <w:sz w:val="22"/>
        </w:rPr>
        <w:t xml:space="preserve"> </w:t>
      </w:r>
      <w:r w:rsidR="001F53AC">
        <w:rPr>
          <w:sz w:val="22"/>
        </w:rPr>
        <w:t xml:space="preserve">as well as </w:t>
      </w:r>
      <w:r w:rsidR="00C27D6C">
        <w:rPr>
          <w:sz w:val="22"/>
        </w:rPr>
        <w:t>s</w:t>
      </w:r>
      <w:r w:rsidR="001F53AC">
        <w:rPr>
          <w:sz w:val="22"/>
        </w:rPr>
        <w:t xml:space="preserve">ubcontractors performing 20% of the work on </w:t>
      </w:r>
      <w:r w:rsidR="009D02AB">
        <w:rPr>
          <w:sz w:val="22"/>
        </w:rPr>
        <w:t>a Qualifying Project</w:t>
      </w:r>
      <w:r w:rsidR="003677D5">
        <w:rPr>
          <w:sz w:val="22"/>
        </w:rPr>
        <w:t>,</w:t>
      </w:r>
      <w:r w:rsidR="001F53AC">
        <w:rPr>
          <w:sz w:val="22"/>
        </w:rPr>
        <w:t xml:space="preserve"> </w:t>
      </w:r>
      <w:r w:rsidR="007D26B2">
        <w:rPr>
          <w:sz w:val="22"/>
        </w:rPr>
        <w:t>t</w:t>
      </w:r>
      <w:r w:rsidR="00D86BF7">
        <w:rPr>
          <w:sz w:val="22"/>
        </w:rPr>
        <w:t xml:space="preserve">o demonstrate </w:t>
      </w:r>
      <w:r w:rsidR="001F53AC">
        <w:rPr>
          <w:sz w:val="22"/>
        </w:rPr>
        <w:t xml:space="preserve">their </w:t>
      </w:r>
      <w:r w:rsidR="00D86BF7">
        <w:rPr>
          <w:sz w:val="22"/>
        </w:rPr>
        <w:t xml:space="preserve">ability to work safely. </w:t>
      </w:r>
      <w:r w:rsidR="003677D5">
        <w:rPr>
          <w:sz w:val="22"/>
        </w:rPr>
        <w:t xml:space="preserve"> </w:t>
      </w:r>
      <w:r w:rsidR="009D02AB" w:rsidRPr="005E52C7">
        <w:rPr>
          <w:sz w:val="22"/>
        </w:rPr>
        <w:t xml:space="preserve">A Qualifying Project is a project with a value greater than $100,000 or one that the Chief Technical Officer and Vice President of Operations and Technical Services determine poses a significant hazard.  </w:t>
      </w:r>
      <w:r w:rsidR="00D86BF7">
        <w:rPr>
          <w:sz w:val="22"/>
        </w:rPr>
        <w:t xml:space="preserve">This procedure allows </w:t>
      </w:r>
      <w:r>
        <w:rPr>
          <w:sz w:val="22"/>
        </w:rPr>
        <w:t>EPWater</w:t>
      </w:r>
      <w:r w:rsidR="00D86BF7">
        <w:rPr>
          <w:sz w:val="22"/>
        </w:rPr>
        <w:t xml:space="preserve"> to identify </w:t>
      </w:r>
      <w:r w:rsidR="00C27D6C">
        <w:rPr>
          <w:sz w:val="22"/>
        </w:rPr>
        <w:t>c</w:t>
      </w:r>
      <w:r w:rsidR="00D86BF7">
        <w:rPr>
          <w:sz w:val="22"/>
        </w:rPr>
        <w:t xml:space="preserve">ontractors that can perform site activities without compromising the safety or health of </w:t>
      </w:r>
      <w:r>
        <w:rPr>
          <w:sz w:val="22"/>
        </w:rPr>
        <w:t>EPWater</w:t>
      </w:r>
      <w:r w:rsidR="00D86BF7">
        <w:rPr>
          <w:sz w:val="22"/>
        </w:rPr>
        <w:t xml:space="preserve"> personnel.</w:t>
      </w:r>
    </w:p>
    <w:p w14:paraId="4AE2EE46" w14:textId="77777777" w:rsidR="00D86BF7" w:rsidRDefault="00D86BF7" w:rsidP="003677D5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both"/>
        <w:rPr>
          <w:sz w:val="22"/>
        </w:rPr>
      </w:pPr>
    </w:p>
    <w:p w14:paraId="7EDBD1C3" w14:textId="5ABF8A55" w:rsidR="00D86BF7" w:rsidRDefault="00D86BF7" w:rsidP="003677D5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both"/>
        <w:rPr>
          <w:sz w:val="22"/>
        </w:rPr>
      </w:pPr>
      <w:r>
        <w:rPr>
          <w:sz w:val="22"/>
        </w:rPr>
        <w:t>Any contractor wish</w:t>
      </w:r>
      <w:r w:rsidR="00DD4CA9">
        <w:rPr>
          <w:sz w:val="22"/>
        </w:rPr>
        <w:t>ing to perform work on</w:t>
      </w:r>
      <w:r>
        <w:rPr>
          <w:sz w:val="22"/>
        </w:rPr>
        <w:t xml:space="preserve"> any </w:t>
      </w:r>
      <w:r w:rsidR="005E52C7">
        <w:rPr>
          <w:sz w:val="22"/>
        </w:rPr>
        <w:t>Qualifying Project</w:t>
      </w:r>
      <w:r w:rsidR="00DD4CA9">
        <w:rPr>
          <w:sz w:val="22"/>
        </w:rPr>
        <w:t xml:space="preserve"> </w:t>
      </w:r>
      <w:r>
        <w:rPr>
          <w:sz w:val="22"/>
        </w:rPr>
        <w:t xml:space="preserve">must complete this form and return </w:t>
      </w:r>
      <w:r w:rsidR="00B66157">
        <w:rPr>
          <w:sz w:val="22"/>
        </w:rPr>
        <w:t>with the bid package</w:t>
      </w:r>
      <w:r w:rsidR="003677D5">
        <w:rPr>
          <w:sz w:val="22"/>
        </w:rPr>
        <w:t>.</w:t>
      </w:r>
    </w:p>
    <w:p w14:paraId="520B19FA" w14:textId="77777777" w:rsidR="00D86BF7" w:rsidRDefault="00D86BF7" w:rsidP="003677D5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both"/>
        <w:rPr>
          <w:sz w:val="22"/>
        </w:rPr>
      </w:pPr>
    </w:p>
    <w:p w14:paraId="0EF07AA4" w14:textId="6CDF1DD9" w:rsidR="00D86BF7" w:rsidRDefault="00D86BF7" w:rsidP="003677D5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both"/>
        <w:rPr>
          <w:sz w:val="22"/>
        </w:rPr>
      </w:pPr>
      <w:r>
        <w:rPr>
          <w:sz w:val="22"/>
        </w:rPr>
        <w:t>The information contained on this form will be evaluated and considered as a part of the overall selection process.  Contractors who do not complete and submit this form will be considered non-responsive for any work they propose.</w:t>
      </w:r>
    </w:p>
    <w:p w14:paraId="3A9DB1DB" w14:textId="77777777" w:rsidR="00D86BF7" w:rsidRDefault="00D86BF7" w:rsidP="003677D5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both"/>
        <w:rPr>
          <w:sz w:val="22"/>
        </w:rPr>
      </w:pPr>
    </w:p>
    <w:p w14:paraId="4EBCF4F3" w14:textId="04A3E1B5" w:rsidR="00D86BF7" w:rsidRDefault="00D86BF7" w:rsidP="003677D5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both"/>
        <w:rPr>
          <w:sz w:val="22"/>
        </w:rPr>
      </w:pPr>
      <w:r>
        <w:rPr>
          <w:sz w:val="22"/>
        </w:rPr>
        <w:t>As part of this process</w:t>
      </w:r>
      <w:r w:rsidR="003677D5">
        <w:rPr>
          <w:sz w:val="22"/>
        </w:rPr>
        <w:t>,</w:t>
      </w:r>
      <w:r>
        <w:rPr>
          <w:sz w:val="22"/>
        </w:rPr>
        <w:t xml:space="preserve"> </w:t>
      </w:r>
      <w:r w:rsidR="00C27D6C">
        <w:rPr>
          <w:sz w:val="22"/>
        </w:rPr>
        <w:t>C</w:t>
      </w:r>
      <w:r>
        <w:rPr>
          <w:sz w:val="22"/>
        </w:rPr>
        <w:t>ontractors must certify that its employees have</w:t>
      </w:r>
      <w:r w:rsidR="00DD4CA9">
        <w:rPr>
          <w:sz w:val="22"/>
        </w:rPr>
        <w:t>, or will have,</w:t>
      </w:r>
      <w:r>
        <w:rPr>
          <w:sz w:val="22"/>
        </w:rPr>
        <w:t xml:space="preserve"> appropriate training on the following subjects:</w:t>
      </w:r>
    </w:p>
    <w:p w14:paraId="420DF8AD" w14:textId="77777777" w:rsidR="00D86BF7" w:rsidRDefault="00D86BF7" w:rsidP="003677D5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both"/>
        <w:rPr>
          <w:sz w:val="22"/>
        </w:rPr>
      </w:pPr>
    </w:p>
    <w:p w14:paraId="2D09DBFE" w14:textId="29FE757E" w:rsidR="00D86BF7" w:rsidRPr="00415F88" w:rsidRDefault="00D86BF7" w:rsidP="003677D5">
      <w:pPr>
        <w:pStyle w:val="ListParagraph"/>
        <w:numPr>
          <w:ilvl w:val="0"/>
          <w:numId w:val="7"/>
        </w:numPr>
        <w:tabs>
          <w:tab w:val="left" w:pos="172"/>
          <w:tab w:val="left" w:pos="892"/>
          <w:tab w:val="left" w:pos="2059"/>
          <w:tab w:val="left" w:pos="2419"/>
          <w:tab w:val="left" w:pos="2793"/>
        </w:tabs>
        <w:spacing w:after="120"/>
        <w:ind w:left="907" w:hanging="547"/>
        <w:contextualSpacing w:val="0"/>
        <w:jc w:val="both"/>
        <w:rPr>
          <w:sz w:val="22"/>
        </w:rPr>
      </w:pPr>
      <w:r w:rsidRPr="00415F88">
        <w:rPr>
          <w:sz w:val="22"/>
        </w:rPr>
        <w:t>Basic health and safety issues,</w:t>
      </w:r>
    </w:p>
    <w:p w14:paraId="6E495C43" w14:textId="4264E9E5" w:rsidR="00D86BF7" w:rsidRPr="00415F88" w:rsidRDefault="003677D5" w:rsidP="003677D5">
      <w:pPr>
        <w:pStyle w:val="ListParagraph"/>
        <w:numPr>
          <w:ilvl w:val="0"/>
          <w:numId w:val="7"/>
        </w:numPr>
        <w:tabs>
          <w:tab w:val="left" w:pos="172"/>
          <w:tab w:val="left" w:pos="892"/>
          <w:tab w:val="left" w:pos="2059"/>
          <w:tab w:val="left" w:pos="2419"/>
          <w:tab w:val="left" w:pos="2793"/>
        </w:tabs>
        <w:spacing w:after="120"/>
        <w:ind w:left="907" w:hanging="547"/>
        <w:contextualSpacing w:val="0"/>
        <w:jc w:val="both"/>
        <w:rPr>
          <w:sz w:val="22"/>
        </w:rPr>
      </w:pPr>
      <w:r>
        <w:rPr>
          <w:sz w:val="22"/>
        </w:rPr>
        <w:t>t</w:t>
      </w:r>
      <w:r w:rsidR="00D86BF7" w:rsidRPr="00415F88">
        <w:rPr>
          <w:sz w:val="22"/>
        </w:rPr>
        <w:t>he Contractor</w:t>
      </w:r>
      <w:r w:rsidR="00D61FE9" w:rsidRPr="00415F88">
        <w:rPr>
          <w:sz w:val="22"/>
        </w:rPr>
        <w:t>’</w:t>
      </w:r>
      <w:r w:rsidR="00D86BF7" w:rsidRPr="00415F88">
        <w:rPr>
          <w:sz w:val="22"/>
        </w:rPr>
        <w:t>s health and safety programs, and</w:t>
      </w:r>
    </w:p>
    <w:p w14:paraId="0F657100" w14:textId="1A7F25C0" w:rsidR="00D86BF7" w:rsidRPr="00415F88" w:rsidRDefault="003677D5" w:rsidP="003677D5">
      <w:pPr>
        <w:pStyle w:val="ListParagraph"/>
        <w:numPr>
          <w:ilvl w:val="0"/>
          <w:numId w:val="7"/>
        </w:numPr>
        <w:tabs>
          <w:tab w:val="left" w:pos="172"/>
          <w:tab w:val="left" w:pos="892"/>
          <w:tab w:val="left" w:pos="2059"/>
          <w:tab w:val="left" w:pos="2419"/>
          <w:tab w:val="left" w:pos="2793"/>
        </w:tabs>
        <w:spacing w:after="120"/>
        <w:ind w:left="907" w:hanging="547"/>
        <w:contextualSpacing w:val="0"/>
        <w:jc w:val="both"/>
        <w:rPr>
          <w:sz w:val="22"/>
        </w:rPr>
      </w:pPr>
      <w:r>
        <w:rPr>
          <w:sz w:val="22"/>
        </w:rPr>
        <w:t>t</w:t>
      </w:r>
      <w:r w:rsidR="00D86BF7" w:rsidRPr="00415F88">
        <w:rPr>
          <w:sz w:val="22"/>
        </w:rPr>
        <w:t xml:space="preserve">he methods and techniques the Contractor will use </w:t>
      </w:r>
      <w:r w:rsidR="00DD4CA9" w:rsidRPr="00415F88">
        <w:rPr>
          <w:sz w:val="22"/>
        </w:rPr>
        <w:t>on</w:t>
      </w:r>
      <w:r w:rsidR="00D86BF7" w:rsidRPr="00415F88">
        <w:rPr>
          <w:sz w:val="22"/>
        </w:rPr>
        <w:t xml:space="preserve"> the </w:t>
      </w:r>
      <w:r w:rsidR="00DD4CA9" w:rsidRPr="00415F88">
        <w:rPr>
          <w:sz w:val="22"/>
        </w:rPr>
        <w:t>project</w:t>
      </w:r>
      <w:r>
        <w:rPr>
          <w:sz w:val="22"/>
        </w:rPr>
        <w:t>,</w:t>
      </w:r>
    </w:p>
    <w:p w14:paraId="41ACCDD0" w14:textId="613EA401" w:rsidR="00D86BF7" w:rsidRDefault="00D86BF7" w:rsidP="003677D5">
      <w:pPr>
        <w:pStyle w:val="a"/>
        <w:widowControl/>
        <w:numPr>
          <w:ilvl w:val="0"/>
          <w:numId w:val="7"/>
        </w:numPr>
        <w:tabs>
          <w:tab w:val="left" w:pos="172"/>
          <w:tab w:val="left" w:pos="892"/>
          <w:tab w:val="left" w:pos="2059"/>
          <w:tab w:val="left" w:pos="2419"/>
          <w:tab w:val="left" w:pos="2793"/>
        </w:tabs>
        <w:spacing w:after="120"/>
        <w:ind w:left="907" w:hanging="547"/>
        <w:jc w:val="both"/>
        <w:rPr>
          <w:sz w:val="22"/>
        </w:rPr>
      </w:pPr>
      <w:r>
        <w:rPr>
          <w:sz w:val="22"/>
        </w:rPr>
        <w:t xml:space="preserve">Procedures for </w:t>
      </w:r>
      <w:r w:rsidR="003677D5">
        <w:rPr>
          <w:sz w:val="22"/>
        </w:rPr>
        <w:t>C</w:t>
      </w:r>
      <w:r>
        <w:rPr>
          <w:sz w:val="22"/>
        </w:rPr>
        <w:t>ontractor entrance into and exit from the area of work, and</w:t>
      </w:r>
    </w:p>
    <w:p w14:paraId="1D6082F9" w14:textId="518999C2" w:rsidR="00D86BF7" w:rsidRDefault="00D86BF7" w:rsidP="003677D5">
      <w:pPr>
        <w:pStyle w:val="a"/>
        <w:widowControl/>
        <w:numPr>
          <w:ilvl w:val="0"/>
          <w:numId w:val="7"/>
        </w:numPr>
        <w:tabs>
          <w:tab w:val="left" w:pos="172"/>
          <w:tab w:val="left" w:pos="892"/>
          <w:tab w:val="left" w:pos="2059"/>
          <w:tab w:val="left" w:pos="2419"/>
          <w:tab w:val="left" w:pos="2793"/>
        </w:tabs>
        <w:ind w:left="900" w:hanging="540"/>
        <w:jc w:val="both"/>
        <w:rPr>
          <w:sz w:val="22"/>
        </w:rPr>
      </w:pPr>
      <w:r>
        <w:rPr>
          <w:sz w:val="22"/>
        </w:rPr>
        <w:t xml:space="preserve">Informing </w:t>
      </w:r>
      <w:r w:rsidR="00BF5F53">
        <w:rPr>
          <w:sz w:val="22"/>
        </w:rPr>
        <w:t>EPWater</w:t>
      </w:r>
      <w:r>
        <w:rPr>
          <w:sz w:val="22"/>
        </w:rPr>
        <w:t xml:space="preserve"> about any unique hazards presented by the </w:t>
      </w:r>
      <w:r w:rsidR="003677D5">
        <w:rPr>
          <w:sz w:val="22"/>
        </w:rPr>
        <w:t>C</w:t>
      </w:r>
      <w:r>
        <w:rPr>
          <w:sz w:val="22"/>
        </w:rPr>
        <w:t>ontractor</w:t>
      </w:r>
      <w:r w:rsidR="00D61FE9">
        <w:rPr>
          <w:sz w:val="22"/>
        </w:rPr>
        <w:t>’</w:t>
      </w:r>
      <w:r>
        <w:rPr>
          <w:sz w:val="22"/>
        </w:rPr>
        <w:t xml:space="preserve">s work or found as a result of the </w:t>
      </w:r>
      <w:r w:rsidR="003677D5">
        <w:rPr>
          <w:sz w:val="22"/>
        </w:rPr>
        <w:t>C</w:t>
      </w:r>
      <w:r>
        <w:rPr>
          <w:sz w:val="22"/>
        </w:rPr>
        <w:t>ontractor</w:t>
      </w:r>
      <w:r w:rsidR="00D61FE9">
        <w:rPr>
          <w:sz w:val="22"/>
        </w:rPr>
        <w:t>’</w:t>
      </w:r>
      <w:r>
        <w:rPr>
          <w:sz w:val="22"/>
        </w:rPr>
        <w:t>s work.</w:t>
      </w:r>
    </w:p>
    <w:p w14:paraId="1A8D5F34" w14:textId="77777777" w:rsidR="00D86BF7" w:rsidRDefault="00D86BF7" w:rsidP="003677D5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both"/>
        <w:rPr>
          <w:sz w:val="22"/>
        </w:rPr>
      </w:pPr>
    </w:p>
    <w:p w14:paraId="3BC621C1" w14:textId="77777777" w:rsidR="006D06E2" w:rsidRDefault="00D86BF7" w:rsidP="006D06E2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both"/>
        <w:rPr>
          <w:sz w:val="22"/>
        </w:rPr>
        <w:sectPr w:rsidR="006D06E2" w:rsidSect="006D06E2">
          <w:footerReference w:type="default" r:id="rId8"/>
          <w:type w:val="continuous"/>
          <w:pgSz w:w="12240" w:h="15840" w:code="1"/>
          <w:pgMar w:top="1440" w:right="1440" w:bottom="1440" w:left="1440" w:header="1440" w:footer="720" w:gutter="0"/>
          <w:cols w:space="720"/>
          <w:noEndnote/>
          <w:docGrid w:linePitch="272"/>
        </w:sectPr>
      </w:pPr>
      <w:r>
        <w:rPr>
          <w:sz w:val="22"/>
        </w:rPr>
        <w:t xml:space="preserve">Although </w:t>
      </w:r>
      <w:r w:rsidR="00BF5F53">
        <w:rPr>
          <w:sz w:val="22"/>
        </w:rPr>
        <w:t>EPWater</w:t>
      </w:r>
      <w:r>
        <w:rPr>
          <w:sz w:val="22"/>
        </w:rPr>
        <w:t xml:space="preserve"> will not ask for training documentation on each employee, </w:t>
      </w:r>
      <w:r w:rsidR="00B66157">
        <w:rPr>
          <w:sz w:val="22"/>
        </w:rPr>
        <w:t>EPW</w:t>
      </w:r>
      <w:r w:rsidR="004D14B8">
        <w:rPr>
          <w:sz w:val="22"/>
        </w:rPr>
        <w:t>ater</w:t>
      </w:r>
      <w:r>
        <w:rPr>
          <w:sz w:val="22"/>
        </w:rPr>
        <w:t xml:space="preserve"> requ</w:t>
      </w:r>
      <w:r w:rsidR="007D26B2">
        <w:rPr>
          <w:sz w:val="22"/>
        </w:rPr>
        <w:t>ires</w:t>
      </w:r>
      <w:r>
        <w:rPr>
          <w:sz w:val="22"/>
        </w:rPr>
        <w:t xml:space="preserve"> that this documentation be available within </w:t>
      </w:r>
      <w:r w:rsidR="009D02AB">
        <w:rPr>
          <w:sz w:val="22"/>
        </w:rPr>
        <w:t>twenty-four</w:t>
      </w:r>
      <w:r w:rsidR="005E52C7">
        <w:rPr>
          <w:sz w:val="22"/>
        </w:rPr>
        <w:t xml:space="preserve"> </w:t>
      </w:r>
      <w:r>
        <w:rPr>
          <w:sz w:val="22"/>
        </w:rPr>
        <w:t>hour</w:t>
      </w:r>
      <w:r w:rsidR="009D02AB">
        <w:rPr>
          <w:sz w:val="22"/>
        </w:rPr>
        <w:t>s</w:t>
      </w:r>
      <w:r>
        <w:rPr>
          <w:sz w:val="22"/>
        </w:rPr>
        <w:t xml:space="preserve"> of request.</w:t>
      </w:r>
    </w:p>
    <w:p w14:paraId="3DE48FA7" w14:textId="3B09AF2C" w:rsidR="00D86BF7" w:rsidRDefault="00D86BF7" w:rsidP="006D06E2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jc w:val="both"/>
        <w:rPr>
          <w:sz w:val="22"/>
        </w:rPr>
      </w:pPr>
      <w:r>
        <w:rPr>
          <w:sz w:val="22"/>
        </w:rPr>
        <w:lastRenderedPageBreak/>
        <w:t>1.0</w:t>
      </w:r>
      <w:r>
        <w:rPr>
          <w:sz w:val="22"/>
        </w:rPr>
        <w:tab/>
        <w:t>Company Name:</w:t>
      </w:r>
    </w:p>
    <w:p w14:paraId="0467D9BB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left="360" w:firstLine="17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0320" behindDoc="1" locked="1" layoutInCell="0" allowOverlap="1" wp14:anchorId="3B427B9D" wp14:editId="008D0982">
                <wp:simplePos x="0" y="0"/>
                <wp:positionH relativeFrom="page">
                  <wp:posOffset>2306955</wp:posOffset>
                </wp:positionH>
                <wp:positionV relativeFrom="paragraph">
                  <wp:posOffset>0</wp:posOffset>
                </wp:positionV>
                <wp:extent cx="4550410" cy="12065"/>
                <wp:effectExtent l="0" t="0" r="0" b="0"/>
                <wp:wrapNone/>
                <wp:docPr id="3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5041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108703" id="Rectangle 2" o:spid="_x0000_s1026" style="position:absolute;margin-left:181.65pt;margin-top:0;width:358.3pt;height:.95pt;z-index:-251676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6BF7">
        <w:rPr>
          <w:sz w:val="22"/>
        </w:rPr>
        <w:t>Address of Principal Place of Business:</w:t>
      </w:r>
    </w:p>
    <w:p w14:paraId="1F18892B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left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1344" behindDoc="1" locked="1" layoutInCell="0" allowOverlap="1" wp14:anchorId="3DB2810A" wp14:editId="040D3B0C">
                <wp:simplePos x="0" y="0"/>
                <wp:positionH relativeFrom="page">
                  <wp:posOffset>3636010</wp:posOffset>
                </wp:positionH>
                <wp:positionV relativeFrom="paragraph">
                  <wp:posOffset>0</wp:posOffset>
                </wp:positionV>
                <wp:extent cx="3221355" cy="12065"/>
                <wp:effectExtent l="0" t="0" r="0" b="0"/>
                <wp:wrapNone/>
                <wp:docPr id="3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135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96374D" id="Rectangle 3" o:spid="_x0000_s1026" style="position:absolute;margin-left:286.3pt;margin-top:0;width:253.65pt;height:.95pt;z-index:-251675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6BF7">
        <w:rPr>
          <w:sz w:val="22"/>
        </w:rPr>
        <w:t>Street:</w:t>
      </w:r>
    </w:p>
    <w:p w14:paraId="0B52ECDF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left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2368" behindDoc="1" locked="1" layoutInCell="0" allowOverlap="1" wp14:anchorId="0A9EF535" wp14:editId="0F31AE6D">
                <wp:simplePos x="0" y="0"/>
                <wp:positionH relativeFrom="page">
                  <wp:posOffset>1640840</wp:posOffset>
                </wp:positionH>
                <wp:positionV relativeFrom="paragraph">
                  <wp:posOffset>0</wp:posOffset>
                </wp:positionV>
                <wp:extent cx="5216525" cy="12065"/>
                <wp:effectExtent l="0" t="0" r="0" b="0"/>
                <wp:wrapNone/>
                <wp:docPr id="3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1652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566B9F" id="Rectangle 4" o:spid="_x0000_s1026" style="position:absolute;margin-left:129.2pt;margin-top:0;width:410.75pt;height:.95pt;z-index:-251674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6BF7">
        <w:rPr>
          <w:sz w:val="22"/>
        </w:rPr>
        <w:t>City, State, Zip:</w:t>
      </w:r>
    </w:p>
    <w:p w14:paraId="0755EDF9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firstLine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1" locked="1" layoutInCell="0" allowOverlap="1" wp14:anchorId="7FFD399A" wp14:editId="3097B704">
                <wp:simplePos x="0" y="0"/>
                <wp:positionH relativeFrom="page">
                  <wp:posOffset>2207895</wp:posOffset>
                </wp:positionH>
                <wp:positionV relativeFrom="paragraph">
                  <wp:posOffset>0</wp:posOffset>
                </wp:positionV>
                <wp:extent cx="4649470" cy="12065"/>
                <wp:effectExtent l="0" t="0" r="0" b="0"/>
                <wp:wrapNone/>
                <wp:docPr id="3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4947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0F4C2C" id="Rectangle 5" o:spid="_x0000_s1026" style="position:absolute;margin-left:173.85pt;margin-top:0;width:366.1pt;height:.95pt;z-index:-251673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6BF7">
        <w:rPr>
          <w:sz w:val="22"/>
        </w:rPr>
        <w:t>Telephone Number:</w:t>
      </w:r>
    </w:p>
    <w:p w14:paraId="06971D76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firstLine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1" locked="1" layoutInCell="0" allowOverlap="1" wp14:anchorId="4754E7D9" wp14:editId="1F4F500B">
                <wp:simplePos x="0" y="0"/>
                <wp:positionH relativeFrom="page">
                  <wp:posOffset>2489835</wp:posOffset>
                </wp:positionH>
                <wp:positionV relativeFrom="paragraph">
                  <wp:posOffset>0</wp:posOffset>
                </wp:positionV>
                <wp:extent cx="4367530" cy="12065"/>
                <wp:effectExtent l="0" t="0" r="0" b="0"/>
                <wp:wrapNone/>
                <wp:docPr id="31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6753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1D5DD6" id="Rectangle 6" o:spid="_x0000_s1026" style="position:absolute;margin-left:196.05pt;margin-top:0;width:343.9pt;height:.95pt;z-index:-251672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3074">
        <w:rPr>
          <w:sz w:val="22"/>
        </w:rPr>
        <w:t>E-Mail</w:t>
      </w:r>
      <w:r w:rsidR="00D86BF7">
        <w:rPr>
          <w:sz w:val="22"/>
        </w:rPr>
        <w:t>:</w:t>
      </w:r>
    </w:p>
    <w:p w14:paraId="6E51ED97" w14:textId="77777777" w:rsidR="00D86BF7" w:rsidRDefault="0075738F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5440" behindDoc="1" locked="1" layoutInCell="0" allowOverlap="1" wp14:anchorId="40BE722A" wp14:editId="652E89A0">
                <wp:simplePos x="0" y="0"/>
                <wp:positionH relativeFrom="page">
                  <wp:posOffset>2120900</wp:posOffset>
                </wp:positionH>
                <wp:positionV relativeFrom="paragraph">
                  <wp:posOffset>0</wp:posOffset>
                </wp:positionV>
                <wp:extent cx="4736465" cy="12065"/>
                <wp:effectExtent l="0" t="0" r="0" b="0"/>
                <wp:wrapNone/>
                <wp:docPr id="30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3646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1358A4" id="Rectangle 7" o:spid="_x0000_s1026" style="position:absolute;margin-left:167pt;margin-top:0;width:372.95pt;height:.95pt;z-index:-251671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58149CC2" w14:textId="77777777" w:rsidR="00D86BF7" w:rsidRDefault="00D86BF7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rPr>
          <w:sz w:val="22"/>
        </w:rPr>
      </w:pPr>
      <w:r>
        <w:rPr>
          <w:sz w:val="22"/>
        </w:rPr>
        <w:t>2.0</w:t>
      </w:r>
      <w:r>
        <w:rPr>
          <w:sz w:val="22"/>
        </w:rPr>
        <w:tab/>
        <w:t>Other Company Names Used:</w:t>
      </w:r>
    </w:p>
    <w:p w14:paraId="29CEB5B0" w14:textId="77777777" w:rsidR="00D86BF7" w:rsidRDefault="0075738F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6464" behindDoc="1" locked="1" layoutInCell="0" allowOverlap="1" wp14:anchorId="4562AD32" wp14:editId="759B2A7B">
                <wp:simplePos x="0" y="0"/>
                <wp:positionH relativeFrom="page">
                  <wp:posOffset>3114675</wp:posOffset>
                </wp:positionH>
                <wp:positionV relativeFrom="paragraph">
                  <wp:posOffset>0</wp:posOffset>
                </wp:positionV>
                <wp:extent cx="3742690" cy="12065"/>
                <wp:effectExtent l="0" t="0" r="0" b="0"/>
                <wp:wrapNone/>
                <wp:docPr id="2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4269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BB7BC8" id="Rectangle 8" o:spid="_x0000_s1026" style="position:absolute;margin-left:245.25pt;margin-top:0;width:294.7pt;height:.95pt;z-index:-25167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7A1CFA66" w14:textId="135BD486" w:rsidR="00D86BF7" w:rsidRDefault="00D86BF7" w:rsidP="00477938">
      <w:pPr>
        <w:tabs>
          <w:tab w:val="left" w:pos="172"/>
          <w:tab w:val="left" w:pos="892"/>
          <w:tab w:val="left" w:pos="2059"/>
          <w:tab w:val="left" w:pos="2419"/>
          <w:tab w:val="left" w:pos="2793"/>
        </w:tabs>
        <w:spacing w:before="120"/>
        <w:ind w:left="540" w:hanging="532"/>
        <w:rPr>
          <w:sz w:val="22"/>
        </w:rPr>
      </w:pPr>
      <w:r>
        <w:rPr>
          <w:sz w:val="22"/>
        </w:rPr>
        <w:t>3.0</w:t>
      </w:r>
      <w:r>
        <w:rPr>
          <w:sz w:val="22"/>
        </w:rPr>
        <w:tab/>
        <w:t>Name(s) and Relationships of Parent Company, Affiliates, Subsidiaries, Partners</w:t>
      </w:r>
      <w:r w:rsidR="00CB3113">
        <w:rPr>
          <w:sz w:val="22"/>
        </w:rPr>
        <w:t>:</w:t>
      </w:r>
    </w:p>
    <w:p w14:paraId="44BF169D" w14:textId="77777777" w:rsidR="00D86BF7" w:rsidRDefault="00D86BF7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left="532"/>
        <w:rPr>
          <w:sz w:val="22"/>
        </w:rPr>
      </w:pPr>
      <w:r>
        <w:rPr>
          <w:sz w:val="22"/>
        </w:rPr>
        <w:t>Company:</w:t>
      </w:r>
    </w:p>
    <w:p w14:paraId="71D34CBD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left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1" locked="1" layoutInCell="0" allowOverlap="1" wp14:anchorId="5CB9B049" wp14:editId="5AACC73F">
                <wp:simplePos x="0" y="0"/>
                <wp:positionH relativeFrom="page">
                  <wp:posOffset>1897380</wp:posOffset>
                </wp:positionH>
                <wp:positionV relativeFrom="paragraph">
                  <wp:posOffset>0</wp:posOffset>
                </wp:positionV>
                <wp:extent cx="4960620" cy="12065"/>
                <wp:effectExtent l="0" t="0" r="0" b="0"/>
                <wp:wrapNone/>
                <wp:docPr id="2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062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FE2812" id="Rectangle 9" o:spid="_x0000_s1026" style="position:absolute;margin-left:149.4pt;margin-top:0;width:390.6pt;height:.95pt;z-index:-251668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6BF7">
        <w:rPr>
          <w:sz w:val="22"/>
        </w:rPr>
        <w:t>Address:</w:t>
      </w:r>
    </w:p>
    <w:p w14:paraId="5233E858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left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1" locked="1" layoutInCell="0" allowOverlap="1" wp14:anchorId="316496DA" wp14:editId="7AFBF04D">
                <wp:simplePos x="0" y="0"/>
                <wp:positionH relativeFrom="page">
                  <wp:posOffset>1807210</wp:posOffset>
                </wp:positionH>
                <wp:positionV relativeFrom="paragraph">
                  <wp:posOffset>0</wp:posOffset>
                </wp:positionV>
                <wp:extent cx="5046980" cy="12065"/>
                <wp:effectExtent l="0" t="0" r="0" b="0"/>
                <wp:wrapNone/>
                <wp:docPr id="2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698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D9701D" id="Rectangle 10" o:spid="_x0000_s1026" style="position:absolute;margin-left:142.3pt;margin-top:0;width:397.4pt;height:.95pt;z-index:-251667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6BF7">
        <w:rPr>
          <w:sz w:val="22"/>
        </w:rPr>
        <w:t>City, State, Zip:</w:t>
      </w:r>
    </w:p>
    <w:p w14:paraId="2C655136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left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1" locked="1" layoutInCell="0" allowOverlap="1" wp14:anchorId="2E3EA246" wp14:editId="33E42B47">
                <wp:simplePos x="0" y="0"/>
                <wp:positionH relativeFrom="page">
                  <wp:posOffset>2207895</wp:posOffset>
                </wp:positionH>
                <wp:positionV relativeFrom="paragraph">
                  <wp:posOffset>0</wp:posOffset>
                </wp:positionV>
                <wp:extent cx="4653915" cy="12065"/>
                <wp:effectExtent l="0" t="0" r="0" b="0"/>
                <wp:wrapNone/>
                <wp:docPr id="2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5391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9267DD" id="Rectangle 11" o:spid="_x0000_s1026" style="position:absolute;margin-left:173.85pt;margin-top:0;width:366.45pt;height:.95pt;z-index:-25166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6BF7">
        <w:rPr>
          <w:sz w:val="22"/>
        </w:rPr>
        <w:t>Relationship:</w:t>
      </w:r>
    </w:p>
    <w:p w14:paraId="45E944E8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left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1" locked="1" layoutInCell="0" allowOverlap="1" wp14:anchorId="535D0015" wp14:editId="31D915CC">
                <wp:simplePos x="0" y="0"/>
                <wp:positionH relativeFrom="page">
                  <wp:posOffset>2063115</wp:posOffset>
                </wp:positionH>
                <wp:positionV relativeFrom="paragraph">
                  <wp:posOffset>0</wp:posOffset>
                </wp:positionV>
                <wp:extent cx="4791075" cy="12065"/>
                <wp:effectExtent l="0" t="0" r="0" b="0"/>
                <wp:wrapNone/>
                <wp:docPr id="25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9107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FB8960" id="Rectangle 12" o:spid="_x0000_s1026" style="position:absolute;margin-left:162.45pt;margin-top:0;width:377.25pt;height:.95pt;z-index:-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6BF7">
        <w:rPr>
          <w:sz w:val="22"/>
        </w:rPr>
        <w:t>Company:</w:t>
      </w:r>
    </w:p>
    <w:p w14:paraId="21054C47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left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1" locked="1" layoutInCell="0" allowOverlap="1" wp14:anchorId="702609B9" wp14:editId="7E4FFD82">
                <wp:simplePos x="0" y="0"/>
                <wp:positionH relativeFrom="page">
                  <wp:posOffset>1897380</wp:posOffset>
                </wp:positionH>
                <wp:positionV relativeFrom="paragraph">
                  <wp:posOffset>0</wp:posOffset>
                </wp:positionV>
                <wp:extent cx="4960620" cy="12065"/>
                <wp:effectExtent l="0" t="0" r="0" b="0"/>
                <wp:wrapNone/>
                <wp:docPr id="24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6062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350809" id="Rectangle 13" o:spid="_x0000_s1026" style="position:absolute;margin-left:149.4pt;margin-top:0;width:390.6pt;height:.95pt;z-index:-251664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6BF7">
        <w:rPr>
          <w:sz w:val="22"/>
        </w:rPr>
        <w:t>Address:</w:t>
      </w:r>
    </w:p>
    <w:p w14:paraId="634C0B05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firstLine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1" layoutInCell="0" allowOverlap="1" wp14:anchorId="5DBD5571" wp14:editId="4383BB93">
                <wp:simplePos x="0" y="0"/>
                <wp:positionH relativeFrom="page">
                  <wp:posOffset>1807210</wp:posOffset>
                </wp:positionH>
                <wp:positionV relativeFrom="paragraph">
                  <wp:posOffset>0</wp:posOffset>
                </wp:positionV>
                <wp:extent cx="5050155" cy="12065"/>
                <wp:effectExtent l="0" t="0" r="0" b="0"/>
                <wp:wrapNone/>
                <wp:docPr id="23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5015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1F9957" id="Rectangle 14" o:spid="_x0000_s1026" style="position:absolute;margin-left:142.3pt;margin-top:0;width:397.65pt;height:.95pt;z-index:-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6BF7">
        <w:rPr>
          <w:sz w:val="22"/>
        </w:rPr>
        <w:t>City, State, Zip:</w:t>
      </w:r>
    </w:p>
    <w:p w14:paraId="774FA6BD" w14:textId="77777777" w:rsidR="00D86BF7" w:rsidRDefault="0075738F" w:rsidP="00D83074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spacing w:before="120"/>
        <w:ind w:firstLine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1" locked="1" layoutInCell="0" allowOverlap="1" wp14:anchorId="2FBFC2FB" wp14:editId="6AA7E315">
                <wp:simplePos x="0" y="0"/>
                <wp:positionH relativeFrom="page">
                  <wp:posOffset>2207895</wp:posOffset>
                </wp:positionH>
                <wp:positionV relativeFrom="paragraph">
                  <wp:posOffset>0</wp:posOffset>
                </wp:positionV>
                <wp:extent cx="4649470" cy="12065"/>
                <wp:effectExtent l="0" t="0" r="0" b="0"/>
                <wp:wrapNone/>
                <wp:docPr id="22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4947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D5B97A" id="Rectangle 15" o:spid="_x0000_s1026" style="position:absolute;margin-left:173.85pt;margin-top:0;width:366.1pt;height:.95pt;z-index:-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" o:allowincell="f" fillcolor="black" stroked="f" strokeweight="0">
                <w10:wrap anchorx="page"/>
                <w10:anchorlock/>
              </v:rect>
            </w:pict>
          </mc:Fallback>
        </mc:AlternateContent>
      </w:r>
      <w:r w:rsidR="00D86BF7">
        <w:rPr>
          <w:sz w:val="22"/>
        </w:rPr>
        <w:t>Relationship:</w:t>
      </w:r>
    </w:p>
    <w:p w14:paraId="45BC9E64" w14:textId="77777777" w:rsidR="00D86BF7" w:rsidRDefault="0075738F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1" layoutInCell="0" allowOverlap="1" wp14:anchorId="45BF9CE8" wp14:editId="62F348EB">
                <wp:simplePos x="0" y="0"/>
                <wp:positionH relativeFrom="page">
                  <wp:posOffset>2063115</wp:posOffset>
                </wp:positionH>
                <wp:positionV relativeFrom="paragraph">
                  <wp:posOffset>0</wp:posOffset>
                </wp:positionV>
                <wp:extent cx="4794250" cy="12065"/>
                <wp:effectExtent l="0" t="0" r="0" b="0"/>
                <wp:wrapNone/>
                <wp:docPr id="21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9425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383211" id="Rectangle 16" o:spid="_x0000_s1026" style="position:absolute;margin-left:162.45pt;margin-top:0;width:377.5pt;height:.95pt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7015345F" w14:textId="0A3E1FB4" w:rsidR="00D86BF7" w:rsidRDefault="00D86BF7" w:rsidP="00477938">
      <w:pPr>
        <w:tabs>
          <w:tab w:val="left" w:pos="172"/>
          <w:tab w:val="left" w:pos="892"/>
          <w:tab w:val="left" w:pos="2059"/>
          <w:tab w:val="left" w:pos="2419"/>
          <w:tab w:val="left" w:pos="2793"/>
        </w:tabs>
        <w:spacing w:after="120"/>
        <w:ind w:left="540" w:hanging="540"/>
        <w:jc w:val="both"/>
        <w:rPr>
          <w:sz w:val="22"/>
        </w:rPr>
      </w:pPr>
      <w:r>
        <w:rPr>
          <w:sz w:val="22"/>
        </w:rPr>
        <w:t>4.0</w:t>
      </w:r>
      <w:r>
        <w:rPr>
          <w:sz w:val="22"/>
        </w:rPr>
        <w:tab/>
        <w:t>Has the ownership in your company changed within the last three years?</w:t>
      </w:r>
      <w:r w:rsidR="00BF3BDD">
        <w:rPr>
          <w:sz w:val="22"/>
        </w:rPr>
        <w:t xml:space="preserve">  If so, please indicate who the previous owner was in the space below.</w:t>
      </w:r>
    </w:p>
    <w:p w14:paraId="65E57C84" w14:textId="72CD91A6" w:rsidR="00BF3BDD" w:rsidRPr="00ED6EED" w:rsidRDefault="00ED6EED" w:rsidP="00ED6EED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ind w:left="532" w:firstLine="532"/>
        <w:rPr>
          <w:sz w:val="22"/>
          <w:u w:val="single"/>
        </w:rPr>
      </w:pPr>
      <w:r>
        <w:rPr>
          <w:sz w:val="22"/>
        </w:rPr>
        <w:t xml:space="preserve">YES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</w:rPr>
        <w:tab/>
        <w:t xml:space="preserve">NO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2FE6BB5B" w14:textId="685CF32C" w:rsidR="00BF3BDD" w:rsidRDefault="00BF3BDD" w:rsidP="001F53AC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rPr>
          <w:sz w:val="22"/>
        </w:rPr>
      </w:pPr>
      <w:r>
        <w:rPr>
          <w:sz w:val="22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668527" w14:textId="77777777" w:rsidR="00D86BF7" w:rsidRDefault="00D86BF7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rPr>
          <w:sz w:val="22"/>
        </w:rPr>
      </w:pPr>
    </w:p>
    <w:p w14:paraId="620F2B2B" w14:textId="45085D35" w:rsidR="00D86BF7" w:rsidRDefault="00D86BF7" w:rsidP="00477938">
      <w:pPr>
        <w:tabs>
          <w:tab w:val="left" w:pos="172"/>
          <w:tab w:val="left" w:pos="892"/>
          <w:tab w:val="left" w:pos="2059"/>
          <w:tab w:val="left" w:pos="2419"/>
          <w:tab w:val="left" w:pos="2793"/>
        </w:tabs>
        <w:ind w:left="540" w:hanging="540"/>
        <w:jc w:val="both"/>
        <w:rPr>
          <w:sz w:val="22"/>
        </w:rPr>
      </w:pPr>
      <w:r>
        <w:rPr>
          <w:sz w:val="22"/>
        </w:rPr>
        <w:t>5.0</w:t>
      </w:r>
      <w:r>
        <w:rPr>
          <w:sz w:val="22"/>
        </w:rPr>
        <w:tab/>
        <w:t xml:space="preserve">Please attach certificates showing the extent of coverage, </w:t>
      </w:r>
      <w:r w:rsidR="00477938">
        <w:rPr>
          <w:sz w:val="22"/>
        </w:rPr>
        <w:t>exclusions,</w:t>
      </w:r>
      <w:r w:rsidR="00415F88">
        <w:rPr>
          <w:sz w:val="22"/>
        </w:rPr>
        <w:t xml:space="preserve"> and deductibles for the </w:t>
      </w:r>
      <w:r>
        <w:rPr>
          <w:sz w:val="22"/>
        </w:rPr>
        <w:t>following:</w:t>
      </w:r>
    </w:p>
    <w:p w14:paraId="7AF7F027" w14:textId="77777777" w:rsidR="00D86BF7" w:rsidRDefault="00D86BF7">
      <w:pPr>
        <w:tabs>
          <w:tab w:val="left" w:pos="172"/>
          <w:tab w:val="left" w:pos="532"/>
          <w:tab w:val="left" w:pos="892"/>
          <w:tab w:val="left" w:pos="2059"/>
          <w:tab w:val="left" w:pos="2419"/>
          <w:tab w:val="left" w:pos="2793"/>
        </w:tabs>
        <w:rPr>
          <w:sz w:val="22"/>
        </w:rPr>
      </w:pPr>
    </w:p>
    <w:p w14:paraId="14C4F8B7" w14:textId="76B29FA2" w:rsidR="00D86BF7" w:rsidRPr="00085560" w:rsidRDefault="00D86BF7" w:rsidP="00085560">
      <w:pPr>
        <w:pStyle w:val="ListParagraph"/>
        <w:numPr>
          <w:ilvl w:val="0"/>
          <w:numId w:val="8"/>
        </w:num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rPr>
          <w:sz w:val="22"/>
        </w:rPr>
      </w:pPr>
      <w:r w:rsidRPr="00085560">
        <w:rPr>
          <w:sz w:val="22"/>
        </w:rPr>
        <w:t>General Business Liability Insurance Coverage</w:t>
      </w:r>
    </w:p>
    <w:p w14:paraId="6386315C" w14:textId="3605789D" w:rsidR="00D86BF7" w:rsidRPr="00085560" w:rsidRDefault="00D86BF7" w:rsidP="00085560">
      <w:pPr>
        <w:pStyle w:val="ListParagraph"/>
        <w:numPr>
          <w:ilvl w:val="0"/>
          <w:numId w:val="9"/>
        </w:num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rPr>
          <w:sz w:val="22"/>
        </w:rPr>
      </w:pPr>
      <w:r w:rsidRPr="00085560">
        <w:rPr>
          <w:sz w:val="22"/>
        </w:rPr>
        <w:t>Contractors Pollution Liability Insurance Coverage</w:t>
      </w:r>
    </w:p>
    <w:p w14:paraId="2E208F0F" w14:textId="0AF0F9B4" w:rsidR="00D86BF7" w:rsidRPr="00085560" w:rsidRDefault="00D86BF7" w:rsidP="00085560">
      <w:pPr>
        <w:pStyle w:val="ListParagraph"/>
        <w:numPr>
          <w:ilvl w:val="0"/>
          <w:numId w:val="9"/>
        </w:num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rPr>
          <w:sz w:val="22"/>
        </w:rPr>
      </w:pPr>
      <w:r w:rsidRPr="00085560">
        <w:rPr>
          <w:sz w:val="22"/>
        </w:rPr>
        <w:t>Professional Liability Insurance (limits and exclusions)</w:t>
      </w:r>
    </w:p>
    <w:p w14:paraId="321CF6DC" w14:textId="14388A35" w:rsidR="00D86BF7" w:rsidRPr="00085560" w:rsidRDefault="00D86BF7" w:rsidP="00ED6EED">
      <w:pPr>
        <w:pStyle w:val="ListParagraph"/>
        <w:numPr>
          <w:ilvl w:val="0"/>
          <w:numId w:val="9"/>
        </w:num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ind w:left="1253"/>
        <w:contextualSpacing w:val="0"/>
        <w:rPr>
          <w:sz w:val="22"/>
        </w:rPr>
      </w:pPr>
      <w:r w:rsidRPr="00085560">
        <w:rPr>
          <w:sz w:val="22"/>
        </w:rPr>
        <w:t>Workers</w:t>
      </w:r>
      <w:r w:rsidR="00C34A54" w:rsidRPr="00085560">
        <w:rPr>
          <w:sz w:val="22"/>
        </w:rPr>
        <w:t>'</w:t>
      </w:r>
      <w:r w:rsidRPr="00085560">
        <w:rPr>
          <w:sz w:val="22"/>
        </w:rPr>
        <w:t xml:space="preserve"> Compensation Insurance Coverage</w:t>
      </w:r>
    </w:p>
    <w:p w14:paraId="1C37298B" w14:textId="77777777" w:rsidR="00D86BF7" w:rsidRDefault="00D86BF7">
      <w:p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rPr>
          <w:sz w:val="22"/>
        </w:rPr>
      </w:pPr>
    </w:p>
    <w:p w14:paraId="0B418840" w14:textId="19828CBE" w:rsidR="00D86BF7" w:rsidRDefault="00D86BF7" w:rsidP="00ED6EED">
      <w:pPr>
        <w:tabs>
          <w:tab w:val="left" w:pos="172"/>
          <w:tab w:val="left" w:pos="532"/>
          <w:tab w:val="left" w:pos="1260"/>
          <w:tab w:val="left" w:pos="2419"/>
          <w:tab w:val="left" w:pos="2793"/>
        </w:tabs>
        <w:ind w:left="1094" w:hanging="547"/>
        <w:jc w:val="both"/>
        <w:rPr>
          <w:sz w:val="22"/>
        </w:rPr>
      </w:pPr>
      <w:r>
        <w:rPr>
          <w:sz w:val="22"/>
        </w:rPr>
        <w:t>5.</w:t>
      </w:r>
      <w:r w:rsidR="00645BFE">
        <w:rPr>
          <w:sz w:val="22"/>
        </w:rPr>
        <w:t>1</w:t>
      </w:r>
      <w:r>
        <w:rPr>
          <w:sz w:val="22"/>
        </w:rPr>
        <w:tab/>
        <w:t>How long have you been covered by your current provider of Worker Compensation Insurance?</w:t>
      </w:r>
    </w:p>
    <w:p w14:paraId="6C14AF0D" w14:textId="4DE10561" w:rsidR="00D86BF7" w:rsidRDefault="00D86BF7" w:rsidP="00ED6EED">
      <w:p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rPr>
          <w:sz w:val="22"/>
        </w:rPr>
      </w:pPr>
    </w:p>
    <w:p w14:paraId="06F8AA98" w14:textId="272BE05A" w:rsidR="00477938" w:rsidRDefault="00477938" w:rsidP="00D83C0B">
      <w:p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ind w:left="1080"/>
        <w:rPr>
          <w:sz w:val="22"/>
        </w:rPr>
      </w:pPr>
      <w:r>
        <w:rPr>
          <w:sz w:val="22"/>
          <w:u w:val="single"/>
        </w:rPr>
        <w:t>___________________________________________________________________________</w:t>
      </w:r>
    </w:p>
    <w:p w14:paraId="3853D084" w14:textId="3E5F9B0C" w:rsidR="00477938" w:rsidRDefault="00477938">
      <w:pPr>
        <w:rPr>
          <w:sz w:val="22"/>
        </w:rPr>
      </w:pPr>
    </w:p>
    <w:p w14:paraId="5C77BE81" w14:textId="0923B5C9" w:rsidR="00D86BF7" w:rsidRDefault="00D86BF7" w:rsidP="00B93009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ind w:left="532" w:hanging="532"/>
        <w:jc w:val="both"/>
        <w:rPr>
          <w:sz w:val="22"/>
        </w:rPr>
      </w:pPr>
      <w:r>
        <w:rPr>
          <w:sz w:val="22"/>
        </w:rPr>
        <w:lastRenderedPageBreak/>
        <w:t>6.0</w:t>
      </w:r>
      <w:r>
        <w:rPr>
          <w:sz w:val="22"/>
        </w:rPr>
        <w:tab/>
        <w:t>Please transfer the numbers and rates of injuries and illne</w:t>
      </w:r>
      <w:r w:rsidR="00105E9E">
        <w:rPr>
          <w:sz w:val="22"/>
        </w:rPr>
        <w:t>sses from your firm's OSHA No. 3</w:t>
      </w:r>
      <w:r>
        <w:rPr>
          <w:sz w:val="22"/>
        </w:rPr>
        <w:t>00 Logs to the table below:</w:t>
      </w:r>
    </w:p>
    <w:p w14:paraId="78D45585" w14:textId="77777777" w:rsidR="00D86BF7" w:rsidRDefault="00D86BF7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rPr>
          <w:sz w:val="22"/>
        </w:rPr>
      </w:pPr>
    </w:p>
    <w:tbl>
      <w:tblPr>
        <w:tblW w:w="0" w:type="auto"/>
        <w:tblInd w:w="84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780"/>
        <w:gridCol w:w="810"/>
        <w:gridCol w:w="810"/>
        <w:gridCol w:w="810"/>
        <w:gridCol w:w="810"/>
        <w:gridCol w:w="810"/>
        <w:gridCol w:w="810"/>
      </w:tblGrid>
      <w:tr w:rsidR="003D1037" w14:paraId="5E6EB7D1" w14:textId="77777777" w:rsidTr="00E07B65">
        <w:trPr>
          <w:trHeight w:val="432"/>
        </w:trPr>
        <w:tc>
          <w:tcPr>
            <w:tcW w:w="3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21FFE50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rPr>
                <w:sz w:val="22"/>
              </w:rPr>
            </w:pPr>
            <w:r>
              <w:rPr>
                <w:sz w:val="22"/>
              </w:rPr>
              <w:t>Injuries &amp; Illnesses in Year:</w:t>
            </w:r>
          </w:p>
        </w:tc>
        <w:tc>
          <w:tcPr>
            <w:tcW w:w="1620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E783D45" w14:textId="3FAE74AA" w:rsidR="00D86BF7" w:rsidRPr="00E07B65" w:rsidRDefault="0075738F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  <w:r w:rsidRPr="00E07B65">
              <w:rPr>
                <w:sz w:val="22"/>
              </w:rPr>
              <w:t>20</w:t>
            </w:r>
            <w:r w:rsidR="00662349" w:rsidRPr="00E07B65">
              <w:rPr>
                <w:sz w:val="22"/>
                <w:highlight w:val="yellow"/>
              </w:rPr>
              <w:t>___</w:t>
            </w:r>
          </w:p>
        </w:tc>
        <w:tc>
          <w:tcPr>
            <w:tcW w:w="1620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A633CF1" w14:textId="2A1BFB67" w:rsidR="00D86BF7" w:rsidRPr="00E07B65" w:rsidRDefault="0075738F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  <w:r w:rsidRPr="00E07B65">
              <w:rPr>
                <w:sz w:val="22"/>
              </w:rPr>
              <w:t>20</w:t>
            </w:r>
            <w:r w:rsidR="00662349" w:rsidRPr="00E07B65">
              <w:rPr>
                <w:sz w:val="22"/>
                <w:highlight w:val="yellow"/>
              </w:rPr>
              <w:t>___</w:t>
            </w:r>
          </w:p>
        </w:tc>
        <w:tc>
          <w:tcPr>
            <w:tcW w:w="1620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D923E59" w14:textId="71EE47AD" w:rsidR="00D86BF7" w:rsidRPr="00E07B65" w:rsidRDefault="0075738F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  <w:r w:rsidRPr="00E07B65">
              <w:rPr>
                <w:sz w:val="22"/>
              </w:rPr>
              <w:t>20</w:t>
            </w:r>
            <w:r w:rsidR="00662349" w:rsidRPr="00E07B65">
              <w:rPr>
                <w:sz w:val="22"/>
                <w:highlight w:val="yellow"/>
              </w:rPr>
              <w:t>___</w:t>
            </w:r>
          </w:p>
        </w:tc>
      </w:tr>
      <w:tr w:rsidR="00D86BF7" w14:paraId="2FEB57C8" w14:textId="77777777" w:rsidTr="00E07B65">
        <w:trPr>
          <w:trHeight w:val="432"/>
        </w:trPr>
        <w:tc>
          <w:tcPr>
            <w:tcW w:w="3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8212B03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rPr>
                <w:sz w:val="22"/>
              </w:rPr>
            </w:pPr>
            <w:r>
              <w:rPr>
                <w:sz w:val="22"/>
              </w:rPr>
              <w:t>Type of Injury Statistic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1553EE3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  <w:r>
              <w:rPr>
                <w:sz w:val="22"/>
              </w:rPr>
              <w:t>#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DD7E9B8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  <w:r>
              <w:rPr>
                <w:sz w:val="22"/>
              </w:rPr>
              <w:t>Rate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9E9E464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  <w:r>
              <w:rPr>
                <w:sz w:val="22"/>
              </w:rPr>
              <w:t>#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1AAED54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  <w:r>
              <w:rPr>
                <w:sz w:val="22"/>
              </w:rPr>
              <w:t>Rate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C22855F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  <w:r>
              <w:rPr>
                <w:sz w:val="22"/>
              </w:rPr>
              <w:t>#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586D021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  <w:r>
              <w:rPr>
                <w:sz w:val="22"/>
              </w:rPr>
              <w:t>Rate</w:t>
            </w:r>
          </w:p>
        </w:tc>
      </w:tr>
      <w:tr w:rsidR="00D86BF7" w14:paraId="49BF539B" w14:textId="77777777" w:rsidTr="00E07B65">
        <w:trPr>
          <w:trHeight w:val="432"/>
        </w:trPr>
        <w:tc>
          <w:tcPr>
            <w:tcW w:w="3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CBCD43C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rPr>
                <w:sz w:val="22"/>
              </w:rPr>
            </w:pPr>
            <w:r>
              <w:rPr>
                <w:sz w:val="22"/>
              </w:rPr>
              <w:t>Lost Workday Cases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00204B8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67B07D0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40C2E93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  <w:u w:val="single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476D720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24F5219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  <w:u w:val="single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3D55234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</w:tr>
      <w:tr w:rsidR="00D86BF7" w14:paraId="4CBCCF71" w14:textId="77777777" w:rsidTr="00E07B65">
        <w:trPr>
          <w:trHeight w:val="432"/>
        </w:trPr>
        <w:tc>
          <w:tcPr>
            <w:tcW w:w="3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6D5D047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rPr>
                <w:sz w:val="22"/>
              </w:rPr>
            </w:pPr>
            <w:r>
              <w:rPr>
                <w:sz w:val="22"/>
              </w:rPr>
              <w:t>Restricted Workday Cases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89A66CA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94C1097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  <w:u w:val="single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5833D38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FAF5A50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  <w:u w:val="single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F0A783C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4D3CF1A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</w:tr>
      <w:tr w:rsidR="00D86BF7" w14:paraId="44F3DCF8" w14:textId="77777777" w:rsidTr="00E07B65">
        <w:trPr>
          <w:trHeight w:val="432"/>
        </w:trPr>
        <w:tc>
          <w:tcPr>
            <w:tcW w:w="3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89F5607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rPr>
                <w:sz w:val="22"/>
              </w:rPr>
            </w:pPr>
            <w:r>
              <w:rPr>
                <w:sz w:val="22"/>
              </w:rPr>
              <w:t>Medical Treatment (not First Aid) Cases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78A5FB8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8CEF5FC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1D29AA0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013B958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  <w:u w:val="single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214B5E8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009043A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</w:tr>
      <w:tr w:rsidR="00D86BF7" w14:paraId="0CD2A121" w14:textId="77777777" w:rsidTr="00E07B65">
        <w:trPr>
          <w:trHeight w:val="432"/>
        </w:trPr>
        <w:tc>
          <w:tcPr>
            <w:tcW w:w="3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6D75659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rPr>
                <w:sz w:val="22"/>
              </w:rPr>
            </w:pPr>
            <w:r>
              <w:rPr>
                <w:sz w:val="22"/>
              </w:rPr>
              <w:t>Total Illness Cases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61A0FC5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61EF6C5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AC9AB05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A3C7353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BB55085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5BA72CA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</w:tr>
      <w:tr w:rsidR="00D86BF7" w14:paraId="4C8E8167" w14:textId="77777777" w:rsidTr="00E07B65">
        <w:trPr>
          <w:trHeight w:val="432"/>
        </w:trPr>
        <w:tc>
          <w:tcPr>
            <w:tcW w:w="3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EBC127E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rPr>
                <w:sz w:val="22"/>
              </w:rPr>
            </w:pPr>
            <w:r>
              <w:rPr>
                <w:sz w:val="22"/>
              </w:rPr>
              <w:t>Total Recordable Cases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2114459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225B5E6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  <w:u w:val="single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FEDDCA0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0CA3020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  <w:u w:val="single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3DC0068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98ACAB0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</w:rPr>
            </w:pPr>
          </w:p>
        </w:tc>
      </w:tr>
      <w:tr w:rsidR="003D1037" w14:paraId="4A733CDE" w14:textId="77777777" w:rsidTr="00E07B65">
        <w:trPr>
          <w:trHeight w:val="432"/>
        </w:trPr>
        <w:tc>
          <w:tcPr>
            <w:tcW w:w="37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6762D9B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rPr>
                <w:sz w:val="22"/>
              </w:rPr>
            </w:pPr>
            <w:r>
              <w:rPr>
                <w:sz w:val="22"/>
              </w:rPr>
              <w:t>Employee Hours Worked in Year:</w:t>
            </w:r>
          </w:p>
        </w:tc>
        <w:tc>
          <w:tcPr>
            <w:tcW w:w="1620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8A66B46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  <w:u w:val="single"/>
              </w:rPr>
            </w:pPr>
          </w:p>
        </w:tc>
        <w:tc>
          <w:tcPr>
            <w:tcW w:w="1620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A2F982E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  <w:u w:val="single"/>
              </w:rPr>
            </w:pPr>
          </w:p>
        </w:tc>
        <w:tc>
          <w:tcPr>
            <w:tcW w:w="1620" w:type="dxa"/>
            <w:gridSpan w:val="2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BE9FBF2" w14:textId="77777777" w:rsidR="00D86BF7" w:rsidRDefault="00D86BF7" w:rsidP="00E07B65">
            <w:pPr>
              <w:tabs>
                <w:tab w:val="left" w:pos="172"/>
                <w:tab w:val="left" w:pos="532"/>
                <w:tab w:val="left" w:pos="892"/>
                <w:tab w:val="left" w:pos="1260"/>
                <w:tab w:val="left" w:pos="1612"/>
                <w:tab w:val="left" w:pos="2332"/>
                <w:tab w:val="left" w:pos="2419"/>
                <w:tab w:val="left" w:pos="2793"/>
                <w:tab w:val="left" w:pos="3052"/>
                <w:tab w:val="left" w:pos="3772"/>
                <w:tab w:val="left" w:pos="4492"/>
                <w:tab w:val="left" w:pos="5212"/>
                <w:tab w:val="left" w:pos="5932"/>
                <w:tab w:val="left" w:pos="6652"/>
                <w:tab w:val="left" w:pos="7372"/>
                <w:tab w:val="left" w:pos="8092"/>
                <w:tab w:val="left" w:pos="8812"/>
              </w:tabs>
              <w:spacing w:after="58"/>
              <w:jc w:val="center"/>
              <w:rPr>
                <w:sz w:val="22"/>
                <w:u w:val="single"/>
              </w:rPr>
            </w:pPr>
          </w:p>
        </w:tc>
      </w:tr>
    </w:tbl>
    <w:p w14:paraId="41F2F534" w14:textId="77777777" w:rsidR="00D86BF7" w:rsidRDefault="00D86BF7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rPr>
          <w:sz w:val="22"/>
        </w:rPr>
      </w:pPr>
    </w:p>
    <w:p w14:paraId="20B59C97" w14:textId="4BB65FE9" w:rsidR="00D86BF7" w:rsidRDefault="00D86BF7" w:rsidP="00B93009">
      <w:pPr>
        <w:tabs>
          <w:tab w:val="left" w:pos="172"/>
          <w:tab w:val="left" w:pos="53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ind w:left="1080" w:hanging="540"/>
        <w:jc w:val="both"/>
        <w:rPr>
          <w:sz w:val="22"/>
        </w:rPr>
      </w:pPr>
      <w:r>
        <w:rPr>
          <w:sz w:val="22"/>
        </w:rPr>
        <w:t>6.1</w:t>
      </w:r>
      <w:r>
        <w:rPr>
          <w:sz w:val="22"/>
        </w:rPr>
        <w:tab/>
        <w:t xml:space="preserve">List any fatalities your company has had in the last three </w:t>
      </w:r>
      <w:r w:rsidR="00E835C9">
        <w:rPr>
          <w:sz w:val="22"/>
        </w:rPr>
        <w:t xml:space="preserve">calendar </w:t>
      </w:r>
      <w:r>
        <w:rPr>
          <w:sz w:val="22"/>
        </w:rPr>
        <w:t>years</w:t>
      </w:r>
      <w:r w:rsidR="00E835C9">
        <w:rPr>
          <w:sz w:val="22"/>
        </w:rPr>
        <w:t xml:space="preserve"> (January-December)</w:t>
      </w:r>
      <w:r>
        <w:rPr>
          <w:sz w:val="22"/>
        </w:rPr>
        <w:t>.  Include location, cause, and corrective action.</w:t>
      </w:r>
    </w:p>
    <w:p w14:paraId="25AF22D3" w14:textId="77777777" w:rsidR="00C826AD" w:rsidRDefault="00C826AD" w:rsidP="00C826AD">
      <w:p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ind w:left="1080"/>
        <w:rPr>
          <w:sz w:val="22"/>
        </w:rPr>
      </w:pPr>
      <w:r>
        <w:rPr>
          <w:sz w:val="22"/>
          <w:u w:val="single"/>
        </w:rPr>
        <w:t>___________________________________________________________________________</w:t>
      </w:r>
    </w:p>
    <w:p w14:paraId="4AD7C9B9" w14:textId="77777777" w:rsidR="00C826AD" w:rsidRDefault="00C826AD" w:rsidP="00C826AD">
      <w:p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ind w:left="1080"/>
        <w:rPr>
          <w:sz w:val="22"/>
        </w:rPr>
      </w:pPr>
      <w:r>
        <w:rPr>
          <w:sz w:val="22"/>
          <w:u w:val="single"/>
        </w:rPr>
        <w:t>___________________________________________________________________________</w:t>
      </w:r>
    </w:p>
    <w:p w14:paraId="5362AC93" w14:textId="77777777" w:rsidR="00C826AD" w:rsidRDefault="00C826AD" w:rsidP="00C826AD">
      <w:p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ind w:left="1080"/>
        <w:rPr>
          <w:sz w:val="22"/>
        </w:rPr>
      </w:pPr>
      <w:r>
        <w:rPr>
          <w:sz w:val="22"/>
          <w:u w:val="single"/>
        </w:rPr>
        <w:t>___________________________________________________________________________</w:t>
      </w:r>
    </w:p>
    <w:p w14:paraId="7999524B" w14:textId="77777777" w:rsidR="00C64BF1" w:rsidRDefault="00C64BF1" w:rsidP="00C64BF1">
      <w:p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ind w:left="1080"/>
        <w:rPr>
          <w:sz w:val="22"/>
        </w:rPr>
      </w:pPr>
      <w:r>
        <w:rPr>
          <w:sz w:val="22"/>
          <w:u w:val="single"/>
        </w:rPr>
        <w:t>___________________________________________________________________________</w:t>
      </w:r>
    </w:p>
    <w:p w14:paraId="09F6F64B" w14:textId="77777777" w:rsidR="00C64BF1" w:rsidRDefault="00C64BF1" w:rsidP="00C64BF1">
      <w:pPr>
        <w:tabs>
          <w:tab w:val="left" w:pos="172"/>
          <w:tab w:val="left" w:pos="532"/>
          <w:tab w:val="left" w:pos="892"/>
          <w:tab w:val="left" w:pos="1260"/>
          <w:tab w:val="left" w:pos="2419"/>
          <w:tab w:val="left" w:pos="2793"/>
        </w:tabs>
        <w:ind w:left="1080"/>
        <w:rPr>
          <w:sz w:val="22"/>
        </w:rPr>
      </w:pPr>
      <w:r>
        <w:rPr>
          <w:sz w:val="22"/>
          <w:u w:val="single"/>
        </w:rPr>
        <w:t>___________________________________________________________________________</w:t>
      </w:r>
    </w:p>
    <w:p w14:paraId="4C44A450" w14:textId="602EA939" w:rsidR="000607CC" w:rsidRDefault="000607CC">
      <w:pPr>
        <w:rPr>
          <w:sz w:val="22"/>
        </w:rPr>
      </w:pPr>
    </w:p>
    <w:p w14:paraId="07E19933" w14:textId="02B747A8" w:rsidR="00D86BF7" w:rsidRDefault="00D86BF7" w:rsidP="003D4BD5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120"/>
        <w:ind w:left="533" w:hanging="533"/>
        <w:jc w:val="both"/>
        <w:rPr>
          <w:sz w:val="22"/>
        </w:rPr>
      </w:pPr>
      <w:r>
        <w:rPr>
          <w:sz w:val="22"/>
        </w:rPr>
        <w:t>7.0</w:t>
      </w:r>
      <w:r>
        <w:rPr>
          <w:sz w:val="22"/>
        </w:rPr>
        <w:tab/>
        <w:t>Do you require that documented safety meetings be held for:</w:t>
      </w:r>
    </w:p>
    <w:p w14:paraId="74BEE0B6" w14:textId="4DAF5A8F" w:rsidR="00D86BF7" w:rsidRDefault="00D86BF7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ind w:left="892" w:hanging="360"/>
        <w:rPr>
          <w:sz w:val="22"/>
        </w:rPr>
      </w:pPr>
      <w:r>
        <w:rPr>
          <w:sz w:val="22"/>
        </w:rPr>
        <w:t>a.</w:t>
      </w:r>
      <w:r>
        <w:rPr>
          <w:sz w:val="22"/>
        </w:rPr>
        <w:tab/>
        <w:t>Field Supervisor?</w:t>
      </w:r>
      <w:r>
        <w:rPr>
          <w:sz w:val="22"/>
        </w:rPr>
        <w:tab/>
        <w:t>Yes</w:t>
      </w:r>
      <w:r>
        <w:rPr>
          <w:sz w:val="22"/>
          <w:u w:val="single"/>
        </w:rPr>
        <w:t xml:space="preserve">           </w:t>
      </w:r>
      <w:r>
        <w:rPr>
          <w:sz w:val="22"/>
        </w:rPr>
        <w:t>No</w:t>
      </w:r>
      <w:r>
        <w:rPr>
          <w:sz w:val="22"/>
          <w:u w:val="single"/>
        </w:rPr>
        <w:t xml:space="preserve">           </w:t>
      </w:r>
      <w:r>
        <w:rPr>
          <w:sz w:val="22"/>
        </w:rPr>
        <w:t>Frequency</w:t>
      </w:r>
      <w:r w:rsidR="00424A69">
        <w:rPr>
          <w:sz w:val="22"/>
        </w:rPr>
        <w:t xml:space="preserve"> </w:t>
      </w:r>
      <w:r w:rsidR="00424A69" w:rsidRPr="00424A69">
        <w:rPr>
          <w:sz w:val="22"/>
          <w:u w:val="single"/>
        </w:rPr>
        <w:t xml:space="preserve"> </w:t>
      </w:r>
      <w:r w:rsidR="00424A69">
        <w:rPr>
          <w:sz w:val="22"/>
          <w:u w:val="single"/>
        </w:rPr>
        <w:tab/>
      </w:r>
      <w:r w:rsidR="00424A69">
        <w:rPr>
          <w:sz w:val="22"/>
          <w:u w:val="single"/>
        </w:rPr>
        <w:tab/>
      </w:r>
      <w:r w:rsidR="00424A69">
        <w:rPr>
          <w:sz w:val="22"/>
          <w:u w:val="single"/>
        </w:rPr>
        <w:tab/>
      </w:r>
      <w:r w:rsidR="00424A69">
        <w:rPr>
          <w:sz w:val="22"/>
          <w:u w:val="single"/>
        </w:rPr>
        <w:tab/>
      </w:r>
      <w:r w:rsidR="00424A69">
        <w:rPr>
          <w:sz w:val="22"/>
          <w:u w:val="single"/>
        </w:rPr>
        <w:tab/>
      </w:r>
    </w:p>
    <w:p w14:paraId="2CEC7BD7" w14:textId="77777777" w:rsidR="002344E9" w:rsidRDefault="00D86BF7" w:rsidP="002344E9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ind w:left="892" w:hanging="360"/>
        <w:rPr>
          <w:sz w:val="22"/>
        </w:rPr>
      </w:pPr>
      <w:r>
        <w:rPr>
          <w:sz w:val="22"/>
        </w:rPr>
        <w:t>b.</w:t>
      </w:r>
      <w:r>
        <w:rPr>
          <w:sz w:val="22"/>
        </w:rPr>
        <w:tab/>
        <w:t>Employees?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Yes</w:t>
      </w:r>
      <w:r>
        <w:rPr>
          <w:sz w:val="22"/>
          <w:u w:val="single"/>
        </w:rPr>
        <w:t xml:space="preserve">           </w:t>
      </w:r>
      <w:r>
        <w:rPr>
          <w:sz w:val="22"/>
        </w:rPr>
        <w:t>No</w:t>
      </w:r>
      <w:r>
        <w:rPr>
          <w:sz w:val="22"/>
          <w:u w:val="single"/>
        </w:rPr>
        <w:t xml:space="preserve">           </w:t>
      </w:r>
      <w:r>
        <w:rPr>
          <w:sz w:val="22"/>
        </w:rPr>
        <w:t>Frequency</w:t>
      </w:r>
      <w:r w:rsidR="00424A69">
        <w:rPr>
          <w:sz w:val="22"/>
        </w:rPr>
        <w:t xml:space="preserve"> </w:t>
      </w:r>
      <w:r w:rsidR="002344E9" w:rsidRPr="00424A69">
        <w:rPr>
          <w:sz w:val="22"/>
          <w:u w:val="single"/>
        </w:rPr>
        <w:t xml:space="preserve"> </w:t>
      </w:r>
      <w:r w:rsidR="002344E9">
        <w:rPr>
          <w:sz w:val="22"/>
          <w:u w:val="single"/>
        </w:rPr>
        <w:tab/>
      </w:r>
      <w:r w:rsidR="002344E9">
        <w:rPr>
          <w:sz w:val="22"/>
          <w:u w:val="single"/>
        </w:rPr>
        <w:tab/>
      </w:r>
      <w:r w:rsidR="002344E9">
        <w:rPr>
          <w:sz w:val="22"/>
          <w:u w:val="single"/>
        </w:rPr>
        <w:tab/>
      </w:r>
      <w:r w:rsidR="002344E9">
        <w:rPr>
          <w:sz w:val="22"/>
          <w:u w:val="single"/>
        </w:rPr>
        <w:tab/>
      </w:r>
      <w:r w:rsidR="002344E9">
        <w:rPr>
          <w:sz w:val="22"/>
          <w:u w:val="single"/>
        </w:rPr>
        <w:tab/>
      </w:r>
    </w:p>
    <w:p w14:paraId="285989BE" w14:textId="282BA1D7" w:rsidR="00D86BF7" w:rsidRDefault="00D86BF7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ind w:left="892" w:hanging="360"/>
        <w:rPr>
          <w:sz w:val="22"/>
        </w:rPr>
      </w:pPr>
      <w:r>
        <w:rPr>
          <w:sz w:val="22"/>
        </w:rPr>
        <w:t>c.</w:t>
      </w:r>
      <w:r>
        <w:rPr>
          <w:sz w:val="22"/>
        </w:rPr>
        <w:tab/>
        <w:t>New Hires?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Yes</w:t>
      </w:r>
      <w:r>
        <w:rPr>
          <w:sz w:val="22"/>
          <w:u w:val="single"/>
        </w:rPr>
        <w:t xml:space="preserve">           </w:t>
      </w:r>
      <w:r>
        <w:rPr>
          <w:sz w:val="22"/>
        </w:rPr>
        <w:t>No</w:t>
      </w:r>
      <w:r>
        <w:rPr>
          <w:sz w:val="22"/>
          <w:u w:val="single"/>
        </w:rPr>
        <w:t xml:space="preserve">           </w:t>
      </w:r>
      <w:r>
        <w:rPr>
          <w:sz w:val="22"/>
        </w:rPr>
        <w:t>Frequency</w:t>
      </w:r>
      <w:r w:rsidR="00424A69">
        <w:rPr>
          <w:sz w:val="22"/>
        </w:rPr>
        <w:t xml:space="preserve"> </w:t>
      </w:r>
      <w:r w:rsidR="00424A69" w:rsidRPr="00424A69">
        <w:rPr>
          <w:sz w:val="22"/>
          <w:u w:val="single"/>
        </w:rPr>
        <w:t xml:space="preserve"> </w:t>
      </w:r>
      <w:r w:rsidR="00424A69">
        <w:rPr>
          <w:sz w:val="22"/>
          <w:u w:val="single"/>
        </w:rPr>
        <w:tab/>
      </w:r>
      <w:r w:rsidR="00424A69">
        <w:rPr>
          <w:sz w:val="22"/>
          <w:u w:val="single"/>
        </w:rPr>
        <w:tab/>
      </w:r>
      <w:r w:rsidR="00424A69">
        <w:rPr>
          <w:sz w:val="22"/>
          <w:u w:val="single"/>
        </w:rPr>
        <w:tab/>
      </w:r>
      <w:r w:rsidR="00424A69">
        <w:rPr>
          <w:sz w:val="22"/>
          <w:u w:val="single"/>
        </w:rPr>
        <w:tab/>
      </w:r>
      <w:r w:rsidR="00424A69">
        <w:rPr>
          <w:sz w:val="22"/>
          <w:u w:val="single"/>
        </w:rPr>
        <w:tab/>
      </w:r>
    </w:p>
    <w:p w14:paraId="4983F8C3" w14:textId="77777777" w:rsidR="002344E9" w:rsidRDefault="00D86BF7" w:rsidP="002344E9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ind w:left="892" w:hanging="360"/>
        <w:rPr>
          <w:sz w:val="22"/>
        </w:rPr>
      </w:pPr>
      <w:r>
        <w:rPr>
          <w:sz w:val="22"/>
        </w:rPr>
        <w:t>d.</w:t>
      </w:r>
      <w:r>
        <w:rPr>
          <w:sz w:val="22"/>
        </w:rPr>
        <w:tab/>
        <w:t>Subcontractors?</w:t>
      </w:r>
      <w:r w:rsidR="00424A69">
        <w:rPr>
          <w:sz w:val="22"/>
        </w:rPr>
        <w:tab/>
      </w:r>
      <w:r w:rsidR="00424A69">
        <w:rPr>
          <w:sz w:val="22"/>
        </w:rPr>
        <w:tab/>
      </w:r>
      <w:r>
        <w:rPr>
          <w:sz w:val="22"/>
        </w:rPr>
        <w:tab/>
        <w:t>Yes</w:t>
      </w:r>
      <w:r>
        <w:rPr>
          <w:sz w:val="22"/>
          <w:u w:val="single"/>
        </w:rPr>
        <w:t xml:space="preserve">           </w:t>
      </w:r>
      <w:r>
        <w:rPr>
          <w:sz w:val="22"/>
        </w:rPr>
        <w:t>No</w:t>
      </w:r>
      <w:r>
        <w:rPr>
          <w:sz w:val="22"/>
          <w:u w:val="single"/>
        </w:rPr>
        <w:t xml:space="preserve">           </w:t>
      </w:r>
      <w:r>
        <w:rPr>
          <w:sz w:val="22"/>
        </w:rPr>
        <w:t>Frequency</w:t>
      </w:r>
      <w:r w:rsidR="00424A69">
        <w:rPr>
          <w:sz w:val="22"/>
        </w:rPr>
        <w:t xml:space="preserve"> </w:t>
      </w:r>
      <w:r w:rsidR="002344E9" w:rsidRPr="00424A69">
        <w:rPr>
          <w:sz w:val="22"/>
          <w:u w:val="single"/>
        </w:rPr>
        <w:t xml:space="preserve"> </w:t>
      </w:r>
      <w:r w:rsidR="002344E9">
        <w:rPr>
          <w:sz w:val="22"/>
          <w:u w:val="single"/>
        </w:rPr>
        <w:tab/>
      </w:r>
      <w:r w:rsidR="002344E9">
        <w:rPr>
          <w:sz w:val="22"/>
          <w:u w:val="single"/>
        </w:rPr>
        <w:tab/>
      </w:r>
      <w:r w:rsidR="002344E9">
        <w:rPr>
          <w:sz w:val="22"/>
          <w:u w:val="single"/>
        </w:rPr>
        <w:tab/>
      </w:r>
      <w:r w:rsidR="002344E9">
        <w:rPr>
          <w:sz w:val="22"/>
          <w:u w:val="single"/>
        </w:rPr>
        <w:tab/>
      </w:r>
      <w:r w:rsidR="002344E9">
        <w:rPr>
          <w:sz w:val="22"/>
          <w:u w:val="single"/>
        </w:rPr>
        <w:tab/>
      </w:r>
    </w:p>
    <w:p w14:paraId="17B20EC8" w14:textId="0757AC91" w:rsidR="00D86BF7" w:rsidRDefault="00D86BF7" w:rsidP="002344E9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ind w:left="892" w:hanging="360"/>
        <w:rPr>
          <w:sz w:val="22"/>
        </w:rPr>
      </w:pPr>
    </w:p>
    <w:p w14:paraId="24EDDEAF" w14:textId="77777777" w:rsidR="00D86BF7" w:rsidRDefault="00D86BF7" w:rsidP="003D4BD5">
      <w:pPr>
        <w:keepNext/>
        <w:keepLines/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200"/>
        <w:ind w:left="532" w:hanging="532"/>
        <w:jc w:val="both"/>
        <w:rPr>
          <w:sz w:val="22"/>
        </w:rPr>
      </w:pPr>
      <w:r>
        <w:rPr>
          <w:sz w:val="22"/>
        </w:rPr>
        <w:t>8.0</w:t>
      </w:r>
      <w:r>
        <w:rPr>
          <w:sz w:val="22"/>
        </w:rPr>
        <w:tab/>
        <w:t>Will a corporate representative audit safety practices on this job?</w:t>
      </w:r>
    </w:p>
    <w:p w14:paraId="56692D89" w14:textId="2AB5C3AB" w:rsidR="009D0A36" w:rsidRPr="009D0A36" w:rsidRDefault="009D0A36" w:rsidP="009D0A36">
      <w:pPr>
        <w:tabs>
          <w:tab w:val="left" w:pos="172"/>
          <w:tab w:val="left" w:pos="532"/>
          <w:tab w:val="left" w:pos="892"/>
          <w:tab w:val="left" w:pos="2059"/>
          <w:tab w:val="left" w:pos="2520"/>
        </w:tabs>
        <w:spacing w:after="240"/>
        <w:ind w:left="533" w:firstLine="533"/>
        <w:rPr>
          <w:u w:val="single"/>
        </w:rPr>
      </w:pPr>
      <w:r>
        <w:rPr>
          <w:sz w:val="22"/>
        </w:rPr>
        <w:t>YES</w:t>
      </w:r>
      <w:r>
        <w:rPr>
          <w:sz w:val="22"/>
          <w:u w:val="single"/>
        </w:rPr>
        <w:tab/>
      </w:r>
      <w:r>
        <w:rPr>
          <w:sz w:val="22"/>
        </w:rPr>
        <w:tab/>
        <w:t>NO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5090A86A" w14:textId="0B5F0797" w:rsidR="009D0A36" w:rsidRPr="009D0A36" w:rsidRDefault="00D86BF7" w:rsidP="009D0A36">
      <w:pPr>
        <w:tabs>
          <w:tab w:val="left" w:pos="172"/>
          <w:tab w:val="left" w:pos="1612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200"/>
        <w:ind w:left="1080" w:hanging="540"/>
        <w:rPr>
          <w:sz w:val="22"/>
        </w:rPr>
      </w:pPr>
      <w:r>
        <w:rPr>
          <w:sz w:val="22"/>
        </w:rPr>
        <w:t>8.1</w:t>
      </w:r>
      <w:r>
        <w:rPr>
          <w:sz w:val="22"/>
        </w:rPr>
        <w:tab/>
      </w:r>
      <w:r w:rsidR="009D0A36" w:rsidRPr="009D0A36">
        <w:rPr>
          <w:sz w:val="22"/>
        </w:rPr>
        <w:t>Name</w:t>
      </w:r>
      <w:r w:rsidR="009D0A36">
        <w:rPr>
          <w:sz w:val="22"/>
        </w:rPr>
        <w:t xml:space="preserve"> </w:t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</w:rPr>
        <w:t xml:space="preserve"> </w:t>
      </w:r>
      <w:r w:rsidR="009D0A36" w:rsidRPr="009D0A36">
        <w:rPr>
          <w:sz w:val="22"/>
        </w:rPr>
        <w:t>Title</w:t>
      </w:r>
      <w:r w:rsidR="009D0A36">
        <w:rPr>
          <w:sz w:val="22"/>
          <w:u w:val="single"/>
        </w:rPr>
        <w:t xml:space="preserve"> </w:t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</w:p>
    <w:p w14:paraId="522C021E" w14:textId="31421E49" w:rsidR="00D86BF7" w:rsidRDefault="00D86BF7" w:rsidP="009D0A36">
      <w:pPr>
        <w:tabs>
          <w:tab w:val="left" w:pos="172"/>
          <w:tab w:val="left" w:pos="53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200"/>
        <w:ind w:left="1080" w:hanging="540"/>
        <w:rPr>
          <w:sz w:val="22"/>
        </w:rPr>
      </w:pPr>
      <w:r>
        <w:rPr>
          <w:sz w:val="22"/>
        </w:rPr>
        <w:t>8.2</w:t>
      </w:r>
      <w:r>
        <w:rPr>
          <w:sz w:val="22"/>
        </w:rPr>
        <w:tab/>
      </w:r>
      <w:r w:rsidR="009D0A36">
        <w:rPr>
          <w:sz w:val="22"/>
        </w:rPr>
        <w:t>Ho</w:t>
      </w:r>
      <w:r>
        <w:rPr>
          <w:sz w:val="22"/>
        </w:rPr>
        <w:t>w frequently will the representative visit the project?</w:t>
      </w:r>
      <w:r>
        <w:rPr>
          <w:sz w:val="22"/>
          <w:u w:val="single"/>
        </w:rPr>
        <w:t xml:space="preserve">       </w:t>
      </w:r>
      <w:r w:rsidR="00424A69">
        <w:rPr>
          <w:sz w:val="22"/>
          <w:u w:val="single"/>
        </w:rPr>
        <w:t xml:space="preserve">   </w:t>
      </w:r>
      <w:r w:rsidR="00424A69">
        <w:rPr>
          <w:sz w:val="22"/>
          <w:u w:val="single"/>
        </w:rPr>
        <w:tab/>
      </w:r>
      <w:r w:rsidR="00424A69">
        <w:rPr>
          <w:sz w:val="22"/>
          <w:u w:val="single"/>
        </w:rPr>
        <w:tab/>
      </w:r>
      <w:r w:rsidR="00424A69">
        <w:rPr>
          <w:sz w:val="22"/>
          <w:u w:val="single"/>
        </w:rPr>
        <w:tab/>
      </w:r>
    </w:p>
    <w:p w14:paraId="7D5A19B4" w14:textId="59CCE061" w:rsidR="00D86BF7" w:rsidRPr="00415F88" w:rsidRDefault="00D86BF7" w:rsidP="009D0A36">
      <w:pPr>
        <w:tabs>
          <w:tab w:val="left" w:pos="172"/>
          <w:tab w:val="left" w:pos="53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200"/>
        <w:ind w:left="1080" w:hanging="540"/>
        <w:rPr>
          <w:sz w:val="22"/>
        </w:rPr>
      </w:pPr>
      <w:r>
        <w:rPr>
          <w:sz w:val="22"/>
        </w:rPr>
        <w:t>8.3</w:t>
      </w:r>
      <w:r>
        <w:rPr>
          <w:sz w:val="22"/>
        </w:rPr>
        <w:tab/>
        <w:t xml:space="preserve">Does the representative have </w:t>
      </w:r>
      <w:r w:rsidR="00415F88">
        <w:rPr>
          <w:sz w:val="22"/>
        </w:rPr>
        <w:t xml:space="preserve">the authority </w:t>
      </w:r>
      <w:r>
        <w:rPr>
          <w:sz w:val="22"/>
        </w:rPr>
        <w:t xml:space="preserve">to take corrective action? </w:t>
      </w:r>
      <w:r w:rsidR="00415F88">
        <w:rPr>
          <w:sz w:val="22"/>
        </w:rPr>
        <w:t xml:space="preserve"> </w:t>
      </w:r>
      <w:r>
        <w:rPr>
          <w:sz w:val="22"/>
        </w:rPr>
        <w:t>Yes</w:t>
      </w:r>
      <w:r>
        <w:rPr>
          <w:sz w:val="22"/>
          <w:u w:val="single"/>
        </w:rPr>
        <w:t xml:space="preserve">         </w:t>
      </w:r>
      <w:r>
        <w:rPr>
          <w:sz w:val="22"/>
        </w:rPr>
        <w:t xml:space="preserve"> No</w:t>
      </w:r>
      <w:r>
        <w:rPr>
          <w:sz w:val="22"/>
          <w:u w:val="single"/>
        </w:rPr>
        <w:t xml:space="preserve">      </w:t>
      </w:r>
      <w:r w:rsidR="00D83074" w:rsidRPr="00424A69">
        <w:rPr>
          <w:sz w:val="22"/>
          <w:u w:val="single"/>
        </w:rPr>
        <w:t xml:space="preserve"> </w:t>
      </w:r>
      <w:r w:rsidR="00D83074">
        <w:rPr>
          <w:sz w:val="22"/>
          <w:u w:val="single"/>
        </w:rPr>
        <w:tab/>
      </w:r>
    </w:p>
    <w:p w14:paraId="0499024F" w14:textId="6022F4D6" w:rsidR="00D86BF7" w:rsidRDefault="00D86BF7" w:rsidP="009D0A36">
      <w:pPr>
        <w:tabs>
          <w:tab w:val="left" w:pos="172"/>
          <w:tab w:val="left" w:pos="532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200"/>
        <w:ind w:left="1080" w:hanging="540"/>
        <w:rPr>
          <w:sz w:val="22"/>
        </w:rPr>
      </w:pPr>
      <w:r>
        <w:rPr>
          <w:sz w:val="22"/>
        </w:rPr>
        <w:t>8.4</w:t>
      </w:r>
      <w:r>
        <w:rPr>
          <w:sz w:val="22"/>
        </w:rPr>
        <w:tab/>
        <w:t>To whom does the representative report?</w:t>
      </w:r>
    </w:p>
    <w:p w14:paraId="7CFA442C" w14:textId="3795BEDE" w:rsidR="00D86BF7" w:rsidRPr="009D0A36" w:rsidRDefault="00D86BF7" w:rsidP="009D0A36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200"/>
        <w:ind w:firstLine="1080"/>
        <w:rPr>
          <w:sz w:val="22"/>
        </w:rPr>
      </w:pPr>
      <w:r w:rsidRPr="009D0A36">
        <w:rPr>
          <w:sz w:val="22"/>
        </w:rPr>
        <w:t>Name</w:t>
      </w:r>
      <w:r w:rsidR="009D0A36">
        <w:rPr>
          <w:sz w:val="22"/>
        </w:rPr>
        <w:t xml:space="preserve"> </w:t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</w:rPr>
        <w:t xml:space="preserve"> </w:t>
      </w:r>
      <w:r w:rsidRPr="009D0A36">
        <w:rPr>
          <w:sz w:val="22"/>
        </w:rPr>
        <w:t>Title</w:t>
      </w:r>
      <w:r>
        <w:rPr>
          <w:sz w:val="22"/>
          <w:u w:val="single"/>
        </w:rPr>
        <w:t xml:space="preserve"> </w:t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  <w:r w:rsidR="009D0A36">
        <w:rPr>
          <w:sz w:val="22"/>
          <w:u w:val="single"/>
        </w:rPr>
        <w:tab/>
      </w:r>
    </w:p>
    <w:p w14:paraId="28164405" w14:textId="77777777" w:rsidR="00D86BF7" w:rsidRDefault="00D86BF7" w:rsidP="003D4BD5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before="120" w:after="98"/>
        <w:ind w:left="533" w:hanging="533"/>
        <w:jc w:val="both"/>
        <w:rPr>
          <w:sz w:val="22"/>
        </w:rPr>
      </w:pPr>
      <w:r>
        <w:rPr>
          <w:sz w:val="22"/>
        </w:rPr>
        <w:lastRenderedPageBreak/>
        <w:t>9.0</w:t>
      </w:r>
      <w:r>
        <w:rPr>
          <w:sz w:val="22"/>
        </w:rPr>
        <w:tab/>
        <w:t>Does the company have a health and safety plan?  If yes, please give details.</w:t>
      </w:r>
    </w:p>
    <w:p w14:paraId="793C4D5A" w14:textId="77777777" w:rsidR="00D86BF7" w:rsidRDefault="00D86BF7" w:rsidP="00B147C3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rPr>
          <w:sz w:val="22"/>
        </w:rPr>
      </w:pPr>
    </w:p>
    <w:p w14:paraId="19707839" w14:textId="77777777" w:rsidR="00D86BF7" w:rsidRDefault="0075738F" w:rsidP="00B147C3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line="19" w:lineRule="exact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1" layoutInCell="0" allowOverlap="1" wp14:anchorId="2767ADD0" wp14:editId="4F83B950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9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00924A" id="Rectangle 28" o:spid="_x0000_s1026" style="position:absolute;margin-left:1in;margin-top:0;width:468pt;height:.95pt;z-index:-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0AC0E65F" w14:textId="77777777" w:rsidR="00D86BF7" w:rsidRDefault="00D86BF7" w:rsidP="00B147C3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rPr>
          <w:sz w:val="22"/>
        </w:rPr>
      </w:pPr>
    </w:p>
    <w:p w14:paraId="25527ED0" w14:textId="77777777" w:rsidR="00D86BF7" w:rsidRDefault="0075738F" w:rsidP="00B147C3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line="19" w:lineRule="exact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1" locked="1" layoutInCell="0" allowOverlap="1" wp14:anchorId="0B69071C" wp14:editId="574276DE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8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86D598" id="Rectangle 29" o:spid="_x0000_s1026" style="position:absolute;margin-left:1in;margin-top:0;width:468pt;height:.95pt;z-index:-25164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68D7C328" w14:textId="77777777" w:rsidR="00D86BF7" w:rsidRDefault="00D86BF7" w:rsidP="00B147C3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rPr>
          <w:sz w:val="22"/>
        </w:rPr>
      </w:pPr>
    </w:p>
    <w:p w14:paraId="3866CE51" w14:textId="77777777" w:rsidR="00D86BF7" w:rsidRDefault="0075738F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line="19" w:lineRule="exact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1" locked="1" layoutInCell="0" allowOverlap="1" wp14:anchorId="2BD6F73E" wp14:editId="70D7E222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7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4F41CC" id="Rectangle 30" o:spid="_x0000_s1026" style="position:absolute;margin-left:1in;margin-top:0;width:468pt;height:.95pt;z-index:-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5B05CBC5" w14:textId="77777777" w:rsidR="00D86BF7" w:rsidRDefault="00D86BF7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rPr>
          <w:sz w:val="22"/>
        </w:rPr>
      </w:pPr>
    </w:p>
    <w:p w14:paraId="08673650" w14:textId="77777777" w:rsidR="00D86BF7" w:rsidRDefault="00D86BF7" w:rsidP="00415F88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ind w:left="532" w:hanging="532"/>
        <w:rPr>
          <w:sz w:val="22"/>
        </w:rPr>
      </w:pPr>
      <w:r>
        <w:rPr>
          <w:sz w:val="22"/>
        </w:rPr>
        <w:t>10.0</w:t>
      </w:r>
      <w:r>
        <w:rPr>
          <w:sz w:val="22"/>
        </w:rPr>
        <w:tab/>
        <w:t xml:space="preserve">Describe the type and extent of training </w:t>
      </w:r>
      <w:r w:rsidR="00415F88">
        <w:rPr>
          <w:sz w:val="22"/>
        </w:rPr>
        <w:t xml:space="preserve">Contractor employees </w:t>
      </w:r>
      <w:r>
        <w:rPr>
          <w:sz w:val="22"/>
        </w:rPr>
        <w:t>will have.</w:t>
      </w:r>
    </w:p>
    <w:p w14:paraId="7A9B4432" w14:textId="77777777" w:rsidR="00D86BF7" w:rsidRDefault="00D86BF7" w:rsidP="00C34A54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rPr>
          <w:sz w:val="22"/>
        </w:rPr>
      </w:pPr>
    </w:p>
    <w:p w14:paraId="319427A7" w14:textId="77777777" w:rsidR="00D86BF7" w:rsidRDefault="0075738F" w:rsidP="00C34A54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line="19" w:lineRule="exact"/>
        <w:ind w:firstLine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1" locked="1" layoutInCell="0" allowOverlap="1" wp14:anchorId="250B1FAD" wp14:editId="36CAE3EC">
                <wp:simplePos x="0" y="0"/>
                <wp:positionH relativeFrom="page">
                  <wp:posOffset>1252220</wp:posOffset>
                </wp:positionH>
                <wp:positionV relativeFrom="paragraph">
                  <wp:posOffset>0</wp:posOffset>
                </wp:positionV>
                <wp:extent cx="5605145" cy="12065"/>
                <wp:effectExtent l="0" t="0" r="0" b="0"/>
                <wp:wrapNone/>
                <wp:docPr id="6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514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B433AA" id="Rectangle 31" o:spid="_x0000_s1026" style="position:absolute;margin-left:98.6pt;margin-top:0;width:441.35pt;height:.95pt;z-index:-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1BC20451" w14:textId="77777777" w:rsidR="00D86BF7" w:rsidRDefault="00D86BF7" w:rsidP="00C34A54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rPr>
          <w:sz w:val="22"/>
        </w:rPr>
      </w:pPr>
    </w:p>
    <w:p w14:paraId="7D2C584F" w14:textId="77777777" w:rsidR="00D86BF7" w:rsidRDefault="0075738F" w:rsidP="00C34A54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line="19" w:lineRule="exact"/>
        <w:ind w:firstLine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040" behindDoc="1" locked="1" layoutInCell="0" allowOverlap="1" wp14:anchorId="2096B7CB" wp14:editId="51159F2B">
                <wp:simplePos x="0" y="0"/>
                <wp:positionH relativeFrom="page">
                  <wp:posOffset>1252220</wp:posOffset>
                </wp:positionH>
                <wp:positionV relativeFrom="paragraph">
                  <wp:posOffset>0</wp:posOffset>
                </wp:positionV>
                <wp:extent cx="5605145" cy="12065"/>
                <wp:effectExtent l="0" t="0" r="0" b="0"/>
                <wp:wrapNone/>
                <wp:docPr id="5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514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04E695" id="Rectangle 32" o:spid="_x0000_s1026" style="position:absolute;margin-left:98.6pt;margin-top:0;width:441.35pt;height:.95pt;z-index:-25164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2944DA71" w14:textId="6FD057E2" w:rsidR="00D86BF7" w:rsidRDefault="00D86BF7" w:rsidP="00C34A54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rPr>
          <w:sz w:val="22"/>
        </w:rPr>
      </w:pPr>
    </w:p>
    <w:p w14:paraId="517CF1BF" w14:textId="77777777" w:rsidR="00D86BF7" w:rsidRDefault="0075738F" w:rsidP="00C34A54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line="19" w:lineRule="exact"/>
        <w:ind w:firstLine="532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1" locked="1" layoutInCell="0" allowOverlap="1" wp14:anchorId="458805D8" wp14:editId="0E55056A">
                <wp:simplePos x="0" y="0"/>
                <wp:positionH relativeFrom="page">
                  <wp:posOffset>1252220</wp:posOffset>
                </wp:positionH>
                <wp:positionV relativeFrom="paragraph">
                  <wp:posOffset>0</wp:posOffset>
                </wp:positionV>
                <wp:extent cx="5605145" cy="12065"/>
                <wp:effectExtent l="0" t="0" r="0" b="0"/>
                <wp:wrapNone/>
                <wp:docPr id="4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0514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3D3E88" id="Rectangle 33" o:spid="_x0000_s1026" style="position:absolute;margin-left:98.6pt;margin-top:0;width:441.35pt;height:.95pt;z-index:-25164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41531E47" w14:textId="77777777" w:rsidR="00D86BF7" w:rsidRDefault="00D86BF7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rPr>
          <w:sz w:val="22"/>
        </w:rPr>
      </w:pPr>
    </w:p>
    <w:p w14:paraId="2CBD673B" w14:textId="0491573D" w:rsidR="00D86BF7" w:rsidRDefault="00415F88" w:rsidP="003D4BD5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ind w:left="1080" w:hanging="540"/>
        <w:rPr>
          <w:sz w:val="22"/>
        </w:rPr>
      </w:pPr>
      <w:r>
        <w:rPr>
          <w:sz w:val="22"/>
        </w:rPr>
        <w:t>10.1</w:t>
      </w:r>
      <w:r w:rsidR="003D4BD5">
        <w:rPr>
          <w:sz w:val="22"/>
        </w:rPr>
        <w:tab/>
      </w:r>
      <w:r w:rsidR="00D86BF7">
        <w:rPr>
          <w:sz w:val="22"/>
        </w:rPr>
        <w:t>What percentage of those employees will have this training?</w:t>
      </w:r>
      <w:r w:rsidR="00D83074">
        <w:rPr>
          <w:sz w:val="22"/>
        </w:rPr>
        <w:t xml:space="preserve"> </w:t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</w:p>
    <w:p w14:paraId="792E0950" w14:textId="77777777" w:rsidR="00D86BF7" w:rsidRDefault="00D86BF7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rPr>
          <w:sz w:val="22"/>
        </w:rPr>
      </w:pPr>
    </w:p>
    <w:p w14:paraId="76283BD1" w14:textId="77777777" w:rsidR="00D86BF7" w:rsidRDefault="00D86BF7" w:rsidP="003D4BD5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jc w:val="both"/>
        <w:rPr>
          <w:sz w:val="22"/>
          <w:u w:val="single"/>
        </w:rPr>
      </w:pPr>
      <w:r>
        <w:rPr>
          <w:sz w:val="22"/>
        </w:rPr>
        <w:t>11.0</w:t>
      </w:r>
      <w:r>
        <w:rPr>
          <w:sz w:val="22"/>
        </w:rPr>
        <w:tab/>
        <w:t>Please give the name of the company's health and safety officer, if any.</w:t>
      </w:r>
    </w:p>
    <w:p w14:paraId="008BC793" w14:textId="77777777" w:rsidR="00D86BF7" w:rsidRDefault="00D86BF7" w:rsidP="00C34A54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rPr>
          <w:sz w:val="22"/>
          <w:u w:val="single"/>
        </w:rPr>
      </w:pPr>
    </w:p>
    <w:p w14:paraId="0D74159E" w14:textId="77777777" w:rsidR="00D86BF7" w:rsidRDefault="0075738F" w:rsidP="00C34A54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line="19" w:lineRule="exact"/>
        <w:rPr>
          <w:sz w:val="2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088" behindDoc="1" locked="1" layoutInCell="0" allowOverlap="1" wp14:anchorId="6EBD7418" wp14:editId="751BAC95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3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10A65E" id="Rectangle 34" o:spid="_x0000_s1026" style="position:absolute;margin-left:1in;margin-top:0;width:468pt;height:.95pt;z-index:-25164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396DFF41" w14:textId="77777777" w:rsidR="00D86BF7" w:rsidRDefault="00D86BF7" w:rsidP="00C34A54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120"/>
        <w:rPr>
          <w:sz w:val="22"/>
          <w:u w:val="single"/>
        </w:rPr>
      </w:pPr>
    </w:p>
    <w:p w14:paraId="4BE63013" w14:textId="77777777" w:rsidR="00D86BF7" w:rsidRDefault="00D86BF7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after="98"/>
        <w:ind w:left="532" w:hanging="532"/>
        <w:rPr>
          <w:sz w:val="22"/>
        </w:rPr>
      </w:pPr>
      <w:r>
        <w:rPr>
          <w:sz w:val="22"/>
        </w:rPr>
        <w:t>12.0</w:t>
      </w:r>
      <w:r>
        <w:rPr>
          <w:sz w:val="22"/>
        </w:rPr>
        <w:tab/>
        <w:t>Attach a list of any State or Federal Health and Safety citations received in the past three years.</w:t>
      </w:r>
    </w:p>
    <w:p w14:paraId="58CF27C3" w14:textId="77777777" w:rsidR="00D83074" w:rsidRDefault="00D83074" w:rsidP="003D4BD5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ind w:left="533" w:hanging="533"/>
        <w:rPr>
          <w:sz w:val="22"/>
        </w:rPr>
      </w:pPr>
    </w:p>
    <w:p w14:paraId="1E353C08" w14:textId="77777777" w:rsidR="00D86BF7" w:rsidRDefault="00D86BF7" w:rsidP="00415F88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before="120" w:after="98"/>
        <w:rPr>
          <w:sz w:val="22"/>
        </w:rPr>
      </w:pPr>
      <w:r>
        <w:rPr>
          <w:sz w:val="22"/>
        </w:rPr>
        <w:t>13.0</w:t>
      </w:r>
      <w:r>
        <w:rPr>
          <w:sz w:val="22"/>
        </w:rPr>
        <w:tab/>
        <w:t>Signature of Company Officer:</w:t>
      </w:r>
      <w:r w:rsidR="00D83074">
        <w:rPr>
          <w:sz w:val="22"/>
        </w:rPr>
        <w:t xml:space="preserve"> </w:t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  <w:r w:rsidR="00D83074">
        <w:rPr>
          <w:sz w:val="22"/>
          <w:u w:val="single"/>
        </w:rPr>
        <w:tab/>
      </w:r>
    </w:p>
    <w:p w14:paraId="7B4CD0BA" w14:textId="77777777" w:rsidR="00D86BF7" w:rsidRDefault="00415F88" w:rsidP="00415F88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before="120" w:after="98"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 xml:space="preserve">Title: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p w14:paraId="4CF056E5" w14:textId="77777777" w:rsidR="00D86BF7" w:rsidRPr="00D83074" w:rsidRDefault="00415F88" w:rsidP="00415F88">
      <w:pPr>
        <w:tabs>
          <w:tab w:val="left" w:pos="172"/>
          <w:tab w:val="left" w:pos="532"/>
          <w:tab w:val="left" w:pos="892"/>
          <w:tab w:val="left" w:pos="1260"/>
          <w:tab w:val="left" w:pos="1612"/>
          <w:tab w:val="left" w:pos="2332"/>
          <w:tab w:val="left" w:pos="2419"/>
          <w:tab w:val="left" w:pos="2793"/>
          <w:tab w:val="left" w:pos="3052"/>
          <w:tab w:val="left" w:pos="3772"/>
          <w:tab w:val="left" w:pos="4492"/>
          <w:tab w:val="left" w:pos="5212"/>
          <w:tab w:val="left" w:pos="5932"/>
          <w:tab w:val="left" w:pos="6652"/>
          <w:tab w:val="left" w:pos="7372"/>
          <w:tab w:val="left" w:pos="8092"/>
          <w:tab w:val="left" w:pos="8812"/>
        </w:tabs>
        <w:spacing w:before="120" w:after="98"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 xml:space="preserve">Date: </w:t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  <w:r>
        <w:rPr>
          <w:sz w:val="22"/>
          <w:u w:val="single"/>
        </w:rPr>
        <w:tab/>
      </w:r>
    </w:p>
    <w:sectPr w:rsidR="00D86BF7" w:rsidRPr="00D83074" w:rsidSect="00B72E47">
      <w:headerReference w:type="default" r:id="rId9"/>
      <w:pgSz w:w="12240" w:h="15840" w:code="1"/>
      <w:pgMar w:top="1440" w:right="1440" w:bottom="1440" w:left="1440" w:header="1440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BB8A0C" w14:textId="77777777" w:rsidR="002B021A" w:rsidRDefault="002B021A">
      <w:r>
        <w:separator/>
      </w:r>
    </w:p>
  </w:endnote>
  <w:endnote w:type="continuationSeparator" w:id="0">
    <w:p w14:paraId="7D8613BD" w14:textId="77777777" w:rsidR="002B021A" w:rsidRDefault="002B021A">
      <w:r>
        <w:continuationSeparator/>
      </w:r>
    </w:p>
  </w:endnote>
  <w:endnote w:type="continuationNotice" w:id="1">
    <w:p w14:paraId="4F8F48BA" w14:textId="77777777" w:rsidR="002B021A" w:rsidRDefault="002B021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P TypographicSymbol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6BFAEF" w14:textId="6B6ADB19" w:rsidR="006D06E2" w:rsidRDefault="006415A5">
    <w:pPr>
      <w:pStyle w:val="Footer"/>
    </w:pPr>
    <w:r>
      <w:t xml:space="preserve">00301 - </w:t>
    </w:r>
    <w:r w:rsidR="006D06E2">
      <w:t>Contractor Pre-Qualification Form</w:t>
    </w:r>
    <w:r w:rsidR="006D06E2">
      <w:tab/>
    </w:r>
    <w:r w:rsidR="006D06E2">
      <w:ptab w:relativeTo="margin" w:alignment="center" w:leader="none"/>
    </w:r>
    <w:r w:rsidR="006D06E2" w:rsidRPr="006D06E2">
      <w:t xml:space="preserve">Page </w:t>
    </w:r>
    <w:r w:rsidR="006D06E2" w:rsidRPr="006D06E2">
      <w:rPr>
        <w:bCs/>
      </w:rPr>
      <w:fldChar w:fldCharType="begin"/>
    </w:r>
    <w:r w:rsidR="006D06E2" w:rsidRPr="006D06E2">
      <w:rPr>
        <w:bCs/>
      </w:rPr>
      <w:instrText xml:space="preserve"> PAGE  \* Arabic  \* MERGEFORMAT </w:instrText>
    </w:r>
    <w:r w:rsidR="006D06E2" w:rsidRPr="006D06E2">
      <w:rPr>
        <w:bCs/>
      </w:rPr>
      <w:fldChar w:fldCharType="separate"/>
    </w:r>
    <w:r w:rsidR="006914F3">
      <w:rPr>
        <w:bCs/>
        <w:noProof/>
      </w:rPr>
      <w:t>4</w:t>
    </w:r>
    <w:r w:rsidR="006D06E2" w:rsidRPr="006D06E2">
      <w:rPr>
        <w:bCs/>
      </w:rPr>
      <w:fldChar w:fldCharType="end"/>
    </w:r>
    <w:r w:rsidR="006D06E2" w:rsidRPr="006D06E2">
      <w:t xml:space="preserve"> of </w:t>
    </w:r>
    <w:r w:rsidR="006D06E2" w:rsidRPr="006D06E2">
      <w:rPr>
        <w:bCs/>
      </w:rPr>
      <w:fldChar w:fldCharType="begin"/>
    </w:r>
    <w:r w:rsidR="006D06E2" w:rsidRPr="006D06E2">
      <w:rPr>
        <w:bCs/>
      </w:rPr>
      <w:instrText xml:space="preserve"> NUMPAGES  \* Arabic  \* MERGEFORMAT </w:instrText>
    </w:r>
    <w:r w:rsidR="006D06E2" w:rsidRPr="006D06E2">
      <w:rPr>
        <w:bCs/>
      </w:rPr>
      <w:fldChar w:fldCharType="separate"/>
    </w:r>
    <w:r w:rsidR="006914F3">
      <w:rPr>
        <w:bCs/>
        <w:noProof/>
      </w:rPr>
      <w:t>4</w:t>
    </w:r>
    <w:r w:rsidR="006D06E2" w:rsidRPr="006D06E2">
      <w:rPr>
        <w:bCs/>
      </w:rPr>
      <w:fldChar w:fldCharType="end"/>
    </w:r>
    <w:r w:rsidR="006D06E2">
      <w:rPr>
        <w:bCs/>
      </w:rPr>
      <w:tab/>
    </w:r>
    <w:r w:rsidR="006D06E2">
      <w:rPr>
        <w:bCs/>
      </w:rPr>
      <w:ptab w:relativeTo="margin" w:alignment="right" w:leader="none"/>
    </w:r>
    <w:r w:rsidR="00EE6A81">
      <w:rPr>
        <w:bCs/>
        <w:sz w:val="18"/>
        <w:szCs w:val="18"/>
      </w:rPr>
      <w:t>3/4/22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D91B59" w14:textId="77777777" w:rsidR="002B021A" w:rsidRDefault="002B021A">
      <w:r>
        <w:separator/>
      </w:r>
    </w:p>
  </w:footnote>
  <w:footnote w:type="continuationSeparator" w:id="0">
    <w:p w14:paraId="41A08938" w14:textId="77777777" w:rsidR="002B021A" w:rsidRDefault="002B021A">
      <w:r>
        <w:continuationSeparator/>
      </w:r>
    </w:p>
  </w:footnote>
  <w:footnote w:type="continuationNotice" w:id="1">
    <w:p w14:paraId="5E521B2C" w14:textId="77777777" w:rsidR="002B021A" w:rsidRDefault="002B021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74215" w14:textId="77777777" w:rsidR="006D06E2" w:rsidRPr="008869D4" w:rsidRDefault="006D06E2" w:rsidP="006D06E2">
    <w:pPr>
      <w:rPr>
        <w:sz w:val="28"/>
        <w:szCs w:val="28"/>
      </w:rPr>
    </w:pPr>
    <w:r w:rsidRPr="008869D4">
      <w:rPr>
        <w:b/>
        <w:sz w:val="28"/>
        <w:szCs w:val="28"/>
      </w:rPr>
      <w:t>CONTRACTOR PRE-QUALIFICATION FORM</w:t>
    </w:r>
  </w:p>
  <w:p w14:paraId="386EF679" w14:textId="77777777" w:rsidR="006D06E2" w:rsidRDefault="006D06E2" w:rsidP="006D06E2">
    <w:pPr>
      <w:pStyle w:val="Header"/>
    </w:pPr>
  </w:p>
  <w:p w14:paraId="464DC5CD" w14:textId="77777777" w:rsidR="00B72E47" w:rsidRPr="00B93009" w:rsidRDefault="00B72E47" w:rsidP="006D06E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21B0223F"/>
    <w:multiLevelType w:val="singleLevel"/>
    <w:tmpl w:val="817021B2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" w15:restartNumberingAfterBreak="0">
    <w:nsid w:val="2B9C3954"/>
    <w:multiLevelType w:val="singleLevel"/>
    <w:tmpl w:val="A81A8AF4"/>
    <w:lvl w:ilvl="0">
      <w:start w:val="1"/>
      <w:numFmt w:val="bullet"/>
      <w:lvlText w:val=""/>
      <w:lvlJc w:val="left"/>
      <w:pPr>
        <w:tabs>
          <w:tab w:val="num" w:pos="504"/>
        </w:tabs>
        <w:ind w:left="504" w:hanging="360"/>
      </w:pPr>
      <w:rPr>
        <w:rFonts w:ascii="Symbol" w:hAnsi="Symbol" w:hint="default"/>
      </w:rPr>
    </w:lvl>
  </w:abstractNum>
  <w:abstractNum w:abstractNumId="3" w15:restartNumberingAfterBreak="0">
    <w:nsid w:val="343A4822"/>
    <w:multiLevelType w:val="hybridMultilevel"/>
    <w:tmpl w:val="265AA9DC"/>
    <w:lvl w:ilvl="0" w:tplc="04090001">
      <w:start w:val="1"/>
      <w:numFmt w:val="bullet"/>
      <w:lvlText w:val=""/>
      <w:lvlJc w:val="left"/>
      <w:pPr>
        <w:ind w:left="12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12" w:hanging="360"/>
      </w:pPr>
      <w:rPr>
        <w:rFonts w:ascii="Wingdings" w:hAnsi="Wingdings" w:hint="default"/>
      </w:rPr>
    </w:lvl>
  </w:abstractNum>
  <w:abstractNum w:abstractNumId="4" w15:restartNumberingAfterBreak="0">
    <w:nsid w:val="4F4B4198"/>
    <w:multiLevelType w:val="hybridMultilevel"/>
    <w:tmpl w:val="32D68338"/>
    <w:lvl w:ilvl="0" w:tplc="04090001">
      <w:start w:val="1"/>
      <w:numFmt w:val="bullet"/>
      <w:lvlText w:val=""/>
      <w:lvlJc w:val="left"/>
      <w:pPr>
        <w:ind w:left="125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12" w:hanging="360"/>
      </w:pPr>
      <w:rPr>
        <w:rFonts w:ascii="Wingdings" w:hAnsi="Wingdings" w:hint="default"/>
      </w:rPr>
    </w:lvl>
  </w:abstractNum>
  <w:abstractNum w:abstractNumId="5" w15:restartNumberingAfterBreak="0">
    <w:nsid w:val="56513902"/>
    <w:multiLevelType w:val="singleLevel"/>
    <w:tmpl w:val="57409640"/>
    <w:lvl w:ilvl="0">
      <w:start w:val="1"/>
      <w:numFmt w:val="bullet"/>
      <w:pStyle w:val="CDMB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6" w15:restartNumberingAfterBreak="0">
    <w:nsid w:val="72A61398"/>
    <w:multiLevelType w:val="multilevel"/>
    <w:tmpl w:val="A886AA06"/>
    <w:lvl w:ilvl="0">
      <w:start w:val="1"/>
      <w:numFmt w:val="decimal"/>
      <w:lvlText w:val="%1"/>
      <w:lvlJc w:val="left"/>
      <w:pPr>
        <w:tabs>
          <w:tab w:val="num" w:pos="675"/>
        </w:tabs>
        <w:ind w:left="675" w:hanging="6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75"/>
        </w:tabs>
        <w:ind w:left="675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7D697658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 w15:restartNumberingAfterBreak="0">
    <w:nsid w:val="7F216132"/>
    <w:multiLevelType w:val="hybridMultilevel"/>
    <w:tmpl w:val="1EE822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5"/>
  </w:num>
  <w:num w:numId="5">
    <w:abstractNumId w:val="1"/>
  </w:num>
  <w:num w:numId="6">
    <w:abstractNumId w:val="0"/>
    <w:lvlOverride w:ilvl="0">
      <w:lvl w:ilvl="0">
        <w:numFmt w:val="bullet"/>
        <w:lvlText w:val=""/>
        <w:legacy w:legacy="1" w:legacySpace="0" w:legacyIndent="172"/>
        <w:lvlJc w:val="left"/>
        <w:pPr>
          <w:ind w:left="172" w:hanging="172"/>
        </w:pPr>
        <w:rPr>
          <w:rFonts w:ascii="WP TypographicSymbols" w:hAnsi="WP TypographicSymbols" w:hint="default"/>
        </w:rPr>
      </w:lvl>
    </w:lvlOverride>
  </w:num>
  <w:num w:numId="7">
    <w:abstractNumId w:val="8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1037"/>
    <w:rsid w:val="000607CC"/>
    <w:rsid w:val="00085560"/>
    <w:rsid w:val="00095BD5"/>
    <w:rsid w:val="000A20A3"/>
    <w:rsid w:val="000B7476"/>
    <w:rsid w:val="00105E9E"/>
    <w:rsid w:val="00175FDE"/>
    <w:rsid w:val="001C2A0C"/>
    <w:rsid w:val="001C44D0"/>
    <w:rsid w:val="001F53AC"/>
    <w:rsid w:val="002344E9"/>
    <w:rsid w:val="002B021A"/>
    <w:rsid w:val="002B4B78"/>
    <w:rsid w:val="002B5EFE"/>
    <w:rsid w:val="003677D5"/>
    <w:rsid w:val="003A641A"/>
    <w:rsid w:val="003D1037"/>
    <w:rsid w:val="003D4BBD"/>
    <w:rsid w:val="003D4BD5"/>
    <w:rsid w:val="0041414E"/>
    <w:rsid w:val="00415F88"/>
    <w:rsid w:val="00424A69"/>
    <w:rsid w:val="00477938"/>
    <w:rsid w:val="00497854"/>
    <w:rsid w:val="004A73DF"/>
    <w:rsid w:val="004D14B8"/>
    <w:rsid w:val="004F2CE8"/>
    <w:rsid w:val="004F5584"/>
    <w:rsid w:val="00543027"/>
    <w:rsid w:val="005517BD"/>
    <w:rsid w:val="005B0F0E"/>
    <w:rsid w:val="005E52C7"/>
    <w:rsid w:val="006415A5"/>
    <w:rsid w:val="00645BFE"/>
    <w:rsid w:val="00662349"/>
    <w:rsid w:val="006914F3"/>
    <w:rsid w:val="006938CE"/>
    <w:rsid w:val="006D06E2"/>
    <w:rsid w:val="006F42BF"/>
    <w:rsid w:val="006F5DEC"/>
    <w:rsid w:val="00730DB4"/>
    <w:rsid w:val="0075738F"/>
    <w:rsid w:val="007B64CA"/>
    <w:rsid w:val="007C28C5"/>
    <w:rsid w:val="007C4E07"/>
    <w:rsid w:val="007D26B2"/>
    <w:rsid w:val="007D66FC"/>
    <w:rsid w:val="008006C6"/>
    <w:rsid w:val="008469F9"/>
    <w:rsid w:val="00876689"/>
    <w:rsid w:val="008869D4"/>
    <w:rsid w:val="008E2288"/>
    <w:rsid w:val="0095034E"/>
    <w:rsid w:val="00994539"/>
    <w:rsid w:val="009C6601"/>
    <w:rsid w:val="009D02AB"/>
    <w:rsid w:val="009D0A36"/>
    <w:rsid w:val="00A52C38"/>
    <w:rsid w:val="00AD3100"/>
    <w:rsid w:val="00AD608E"/>
    <w:rsid w:val="00AE5DCA"/>
    <w:rsid w:val="00AF448F"/>
    <w:rsid w:val="00B037EA"/>
    <w:rsid w:val="00B147C3"/>
    <w:rsid w:val="00B261A2"/>
    <w:rsid w:val="00B34ABA"/>
    <w:rsid w:val="00B605B0"/>
    <w:rsid w:val="00B66157"/>
    <w:rsid w:val="00B72E47"/>
    <w:rsid w:val="00B93009"/>
    <w:rsid w:val="00B93610"/>
    <w:rsid w:val="00B942E3"/>
    <w:rsid w:val="00BA119E"/>
    <w:rsid w:val="00BC4A64"/>
    <w:rsid w:val="00BF3BDD"/>
    <w:rsid w:val="00BF5F53"/>
    <w:rsid w:val="00C00BDA"/>
    <w:rsid w:val="00C04547"/>
    <w:rsid w:val="00C27D6C"/>
    <w:rsid w:val="00C3293C"/>
    <w:rsid w:val="00C34A54"/>
    <w:rsid w:val="00C64BF1"/>
    <w:rsid w:val="00C72FA8"/>
    <w:rsid w:val="00C826AD"/>
    <w:rsid w:val="00CA6D10"/>
    <w:rsid w:val="00CB3113"/>
    <w:rsid w:val="00CD4AEC"/>
    <w:rsid w:val="00CD78AF"/>
    <w:rsid w:val="00CE15DB"/>
    <w:rsid w:val="00D61FE9"/>
    <w:rsid w:val="00D66055"/>
    <w:rsid w:val="00D679E0"/>
    <w:rsid w:val="00D719AB"/>
    <w:rsid w:val="00D83074"/>
    <w:rsid w:val="00D83C0B"/>
    <w:rsid w:val="00D860F4"/>
    <w:rsid w:val="00D86BF7"/>
    <w:rsid w:val="00DA41C1"/>
    <w:rsid w:val="00DD4CA9"/>
    <w:rsid w:val="00DE7096"/>
    <w:rsid w:val="00E07B65"/>
    <w:rsid w:val="00E222E9"/>
    <w:rsid w:val="00E835C9"/>
    <w:rsid w:val="00ED6EED"/>
    <w:rsid w:val="00EE20A1"/>
    <w:rsid w:val="00EE6A81"/>
    <w:rsid w:val="00F452A4"/>
    <w:rsid w:val="00F5451F"/>
    <w:rsid w:val="00F61D5E"/>
    <w:rsid w:val="00F627BD"/>
    <w:rsid w:val="00F77697"/>
    <w:rsid w:val="00F87AD9"/>
    <w:rsid w:val="00F93633"/>
    <w:rsid w:val="00FB2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DA8A39"/>
  <w15:chartTrackingRefBased/>
  <w15:docId w15:val="{AA6DCA13-D9AC-4F4F-B7FA-8E974BCA9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4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aliases w:val="CDM B/Caption"/>
    <w:basedOn w:val="Normal"/>
    <w:qFormat/>
    <w:pPr>
      <w:spacing w:after="12" w:line="200" w:lineRule="exact"/>
      <w:jc w:val="right"/>
    </w:pPr>
    <w:rPr>
      <w:rFonts w:ascii="Arial" w:hAnsi="Arial"/>
      <w:i/>
      <w:sz w:val="18"/>
    </w:rPr>
  </w:style>
  <w:style w:type="paragraph" w:customStyle="1" w:styleId="CDMBHEAD1">
    <w:name w:val="CDM B/HEAD 1"/>
    <w:basedOn w:val="Heading1"/>
    <w:next w:val="CDMBTEXT"/>
    <w:autoRedefine/>
    <w:pPr>
      <w:spacing w:after="40" w:line="460" w:lineRule="exact"/>
    </w:pPr>
    <w:rPr>
      <w:rFonts w:ascii="Book Antiqua" w:hAnsi="Book Antiqua"/>
      <w:b/>
    </w:rPr>
  </w:style>
  <w:style w:type="paragraph" w:customStyle="1" w:styleId="CDMBTEXT">
    <w:name w:val="CDM B/TEXT"/>
    <w:basedOn w:val="Normal"/>
    <w:pPr>
      <w:spacing w:after="240" w:line="280" w:lineRule="exact"/>
    </w:pPr>
    <w:rPr>
      <w:rFonts w:ascii="Book Antiqua" w:hAnsi="Book Antiqua"/>
      <w:sz w:val="22"/>
    </w:rPr>
  </w:style>
  <w:style w:type="paragraph" w:customStyle="1" w:styleId="CDMBHEAD2">
    <w:name w:val="CDM B/HEAD 2"/>
    <w:basedOn w:val="Normal"/>
    <w:next w:val="CDMBTEXT"/>
    <w:pPr>
      <w:keepNext/>
      <w:spacing w:after="60" w:line="360" w:lineRule="exact"/>
    </w:pPr>
    <w:rPr>
      <w:rFonts w:ascii="Book Antiqua" w:hAnsi="Book Antiqua"/>
      <w:b/>
      <w:sz w:val="32"/>
    </w:rPr>
  </w:style>
  <w:style w:type="paragraph" w:customStyle="1" w:styleId="CDMBPULLQUOTE">
    <w:name w:val="CDM B/PULL QUOTE"/>
    <w:basedOn w:val="Normal"/>
    <w:pPr>
      <w:shd w:val="solid" w:color="FFFFFF" w:fill="FFFFFF"/>
      <w:spacing w:line="330" w:lineRule="exact"/>
    </w:pPr>
    <w:rPr>
      <w:rFonts w:ascii="Arial" w:hAnsi="Arial"/>
      <w:b/>
      <w:i/>
      <w:sz w:val="25"/>
    </w:rPr>
  </w:style>
  <w:style w:type="paragraph" w:customStyle="1" w:styleId="CDMBHEAD3">
    <w:name w:val="CDM B/HEAD 3"/>
    <w:basedOn w:val="CDMBTEXT"/>
    <w:next w:val="CDMBTEXT"/>
    <w:pPr>
      <w:keepNext/>
      <w:spacing w:after="60" w:line="320" w:lineRule="exact"/>
    </w:pPr>
    <w:rPr>
      <w:b/>
      <w:sz w:val="28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customStyle="1" w:styleId="CDMBDOCCODE">
    <w:name w:val="CDM B/DOC CODE"/>
    <w:basedOn w:val="Footer"/>
    <w:pPr>
      <w:spacing w:line="120" w:lineRule="exact"/>
      <w:ind w:hanging="2880"/>
    </w:pPr>
    <w:rPr>
      <w:rFonts w:ascii="Arial" w:hAnsi="Arial"/>
      <w:sz w:val="10"/>
    </w:rPr>
  </w:style>
  <w:style w:type="paragraph" w:customStyle="1" w:styleId="CDMBPAGENUMBER">
    <w:name w:val="CDM B/PAGE NUMBER"/>
    <w:basedOn w:val="Footer"/>
    <w:pPr>
      <w:tabs>
        <w:tab w:val="clear" w:pos="4320"/>
        <w:tab w:val="right" w:pos="7200"/>
      </w:tabs>
      <w:spacing w:line="200" w:lineRule="exact"/>
      <w:ind w:hanging="2880"/>
    </w:pPr>
    <w:rPr>
      <w:rFonts w:ascii="Arial" w:hAnsi="Arial"/>
      <w:sz w:val="18"/>
    </w:rPr>
  </w:style>
  <w:style w:type="paragraph" w:customStyle="1" w:styleId="CDMBHEADER">
    <w:name w:val="CDM B/HEADER"/>
    <w:basedOn w:val="Header"/>
    <w:pPr>
      <w:keepNext/>
      <w:spacing w:after="400" w:line="200" w:lineRule="exact"/>
      <w:jc w:val="right"/>
    </w:pPr>
    <w:rPr>
      <w:rFonts w:ascii="Arial" w:hAnsi="Arial"/>
      <w:i/>
      <w:sz w:val="18"/>
    </w:rPr>
  </w:style>
  <w:style w:type="paragraph" w:customStyle="1" w:styleId="CDMBBULLET">
    <w:name w:val="CDM B/BULLET"/>
    <w:basedOn w:val="CDMBTEXT"/>
    <w:pPr>
      <w:numPr>
        <w:numId w:val="4"/>
      </w:numPr>
      <w:tabs>
        <w:tab w:val="clear" w:pos="360"/>
        <w:tab w:val="left" w:pos="240"/>
      </w:tabs>
      <w:ind w:left="245" w:hanging="245"/>
    </w:pPr>
  </w:style>
  <w:style w:type="paragraph" w:customStyle="1" w:styleId="CDMBHEAD4">
    <w:name w:val="CDM B/HEAD 4"/>
    <w:basedOn w:val="CDMBBULLET"/>
    <w:next w:val="CDMBTEXT"/>
    <w:pPr>
      <w:keepNext/>
      <w:numPr>
        <w:numId w:val="0"/>
      </w:numPr>
      <w:spacing w:after="60"/>
    </w:pPr>
    <w:rPr>
      <w:b/>
      <w:sz w:val="24"/>
    </w:rPr>
  </w:style>
  <w:style w:type="paragraph" w:customStyle="1" w:styleId="CDMBHEAD5">
    <w:name w:val="CDM B/HEAD 5"/>
    <w:basedOn w:val="CDMBTEXT"/>
    <w:next w:val="CDMBTEXT"/>
    <w:pPr>
      <w:keepNext/>
      <w:spacing w:after="0" w:line="270" w:lineRule="exact"/>
    </w:pPr>
    <w:rPr>
      <w:b/>
      <w:i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CDMBHEADERFIRSTLINE">
    <w:name w:val="CDM B/HEADER FIRST LINE"/>
    <w:basedOn w:val="CDMBHEADER"/>
    <w:next w:val="CDMBHEADER"/>
    <w:pPr>
      <w:spacing w:after="0"/>
    </w:pPr>
  </w:style>
  <w:style w:type="paragraph" w:customStyle="1" w:styleId="CDMBFOOTER">
    <w:name w:val="CDM B/FOOTER"/>
    <w:basedOn w:val="Footer"/>
    <w:pPr>
      <w:tabs>
        <w:tab w:val="clear" w:pos="4320"/>
        <w:tab w:val="right" w:pos="7200"/>
      </w:tabs>
      <w:spacing w:after="280" w:line="200" w:lineRule="exact"/>
      <w:ind w:hanging="2880"/>
    </w:pPr>
    <w:rPr>
      <w:rFonts w:ascii="Arial" w:hAnsi="Arial"/>
      <w:sz w:val="18"/>
    </w:rPr>
  </w:style>
  <w:style w:type="paragraph" w:customStyle="1" w:styleId="a">
    <w:name w:val="_"/>
    <w:basedOn w:val="Normal"/>
    <w:pPr>
      <w:widowControl w:val="0"/>
      <w:ind w:left="172" w:hanging="172"/>
    </w:pPr>
    <w:rPr>
      <w:snapToGrid w:val="0"/>
      <w:sz w:val="24"/>
    </w:rPr>
  </w:style>
  <w:style w:type="character" w:styleId="Hyperlink">
    <w:name w:val="Hyperlink"/>
    <w:basedOn w:val="DefaultParagraphFont"/>
    <w:uiPriority w:val="99"/>
    <w:unhideWhenUsed/>
    <w:rsid w:val="00D61FE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15F8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A20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A20A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A20A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2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20A3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20A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20A3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F44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SOffice\Templates\CDM%20Templates\SPINB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1BB0D8-576C-4E3C-9D37-3A9E9D4689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SPINB</Template>
  <TotalTime>5</TotalTime>
  <Pages>4</Pages>
  <Words>613</Words>
  <Characters>4460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5063</CharactersWithSpaces>
  <SharedDoc>false</SharedDoc>
  <HLinks>
    <vt:vector size="6" baseType="variant">
      <vt:variant>
        <vt:i4>1441795</vt:i4>
      </vt:variant>
      <vt:variant>
        <vt:i4>0</vt:i4>
      </vt:variant>
      <vt:variant>
        <vt:i4>0</vt:i4>
      </vt:variant>
      <vt:variant>
        <vt:i4>5</vt:i4>
      </vt:variant>
      <vt:variant>
        <vt:lpwstr>http://stats.bls.gov/news.release/osh.t01.htm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Parra</dc:creator>
  <cp:keywords/>
  <cp:lastModifiedBy>Liz Parra</cp:lastModifiedBy>
  <cp:revision>3</cp:revision>
  <cp:lastPrinted>2022-03-09T23:50:00Z</cp:lastPrinted>
  <dcterms:created xsi:type="dcterms:W3CDTF">2022-03-09T23:50:00Z</dcterms:created>
  <dcterms:modified xsi:type="dcterms:W3CDTF">2022-03-09T23:51:00Z</dcterms:modified>
</cp:coreProperties>
</file>