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A00905" w14:textId="77777777" w:rsidR="00F96472" w:rsidRDefault="00F96472"/>
    <w:p w14:paraId="1186DD9C" w14:textId="77777777" w:rsidR="00F96472" w:rsidRDefault="00F96472"/>
    <w:p w14:paraId="7DF06683" w14:textId="77777777" w:rsidR="00F96472" w:rsidRDefault="00F96472"/>
    <w:p w14:paraId="0A999C50" w14:textId="77777777" w:rsidR="00F96472" w:rsidRDefault="00F96472"/>
    <w:p w14:paraId="420E721E" w14:textId="7DC87E26" w:rsidR="00F96472" w:rsidRDefault="008D207E">
      <w:pPr>
        <w:pStyle w:val="Footer"/>
        <w:tabs>
          <w:tab w:val="clear" w:pos="4320"/>
          <w:tab w:val="clear" w:pos="8640"/>
        </w:tabs>
      </w:pPr>
      <w:r>
        <w:t>[</w:t>
      </w:r>
      <w:r w:rsidR="00F96472">
        <w:t>Date</w:t>
      </w:r>
      <w:r>
        <w:t>]</w:t>
      </w:r>
    </w:p>
    <w:p w14:paraId="3F3CC68F" w14:textId="77777777" w:rsidR="00F96472" w:rsidRDefault="00F96472"/>
    <w:p w14:paraId="199A37BD" w14:textId="77777777" w:rsidR="00F96472" w:rsidRDefault="00F96472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38"/>
        <w:gridCol w:w="4338"/>
      </w:tblGrid>
      <w:tr w:rsidR="00F96472" w14:paraId="73743DD1" w14:textId="77777777">
        <w:tc>
          <w:tcPr>
            <w:tcW w:w="5238" w:type="dxa"/>
            <w:tcBorders>
              <w:top w:val="nil"/>
              <w:left w:val="nil"/>
              <w:bottom w:val="nil"/>
              <w:right w:val="nil"/>
            </w:tcBorders>
          </w:tcPr>
          <w:p w14:paraId="4C5914B1" w14:textId="7D64BC8C" w:rsidR="00F96472" w:rsidRDefault="008D207E">
            <w:r>
              <w:t>[</w:t>
            </w:r>
            <w:r w:rsidR="00F44BB9">
              <w:t xml:space="preserve">                                      </w:t>
            </w:r>
            <w:proofErr w:type="gramStart"/>
            <w:r w:rsidR="00F44BB9">
              <w:t xml:space="preserve">  </w:t>
            </w:r>
            <w:r>
              <w:t>]</w:t>
            </w:r>
            <w:proofErr w:type="gramEnd"/>
            <w:r w:rsidR="00F96472">
              <w:t>, P</w:t>
            </w:r>
            <w:r w:rsidR="00F44BB9">
              <w:t>.</w:t>
            </w:r>
            <w:r w:rsidR="00F96472">
              <w:t>E</w:t>
            </w:r>
            <w:r w:rsidR="00F44BB9">
              <w:t>.</w:t>
            </w:r>
            <w:r w:rsidR="00F96472">
              <w:br/>
              <w:t>Texas Water Development Board</w:t>
            </w:r>
            <w:r w:rsidR="00F96472">
              <w:rPr>
                <w:rFonts w:ascii="WP TypographicSymbols" w:hAnsi="WP TypographicSymbols"/>
              </w:rPr>
              <w:br/>
            </w:r>
            <w:r w:rsidR="00F96472">
              <w:t>P.O. Box 13231</w:t>
            </w:r>
            <w:r w:rsidR="00F96472">
              <w:br/>
              <w:t>Austin, TX  78711-3231</w:t>
            </w:r>
          </w:p>
        </w:tc>
        <w:tc>
          <w:tcPr>
            <w:tcW w:w="4338" w:type="dxa"/>
            <w:tcBorders>
              <w:top w:val="nil"/>
              <w:left w:val="nil"/>
              <w:bottom w:val="nil"/>
              <w:right w:val="nil"/>
            </w:tcBorders>
          </w:tcPr>
          <w:p w14:paraId="107BABA3" w14:textId="77777777" w:rsidR="00F96472" w:rsidRDefault="00F96472"/>
        </w:tc>
      </w:tr>
    </w:tbl>
    <w:p w14:paraId="4D745E35" w14:textId="77777777" w:rsidR="00F96472" w:rsidRDefault="00F96472">
      <w:pPr>
        <w:pStyle w:val="RE"/>
        <w:spacing w:after="360"/>
      </w:pPr>
    </w:p>
    <w:p w14:paraId="044EE4A9" w14:textId="3B6A413D" w:rsidR="00F96472" w:rsidRDefault="00F96472">
      <w:pPr>
        <w:pStyle w:val="RE"/>
        <w:spacing w:after="360"/>
      </w:pPr>
      <w:r>
        <w:t>RE:</w:t>
      </w:r>
      <w:r>
        <w:tab/>
      </w:r>
      <w:r w:rsidR="008D207E">
        <w:t>[</w:t>
      </w:r>
      <w:r>
        <w:t>Project Name</w:t>
      </w:r>
      <w:r w:rsidR="008D207E">
        <w:t>]</w:t>
      </w:r>
      <w:r>
        <w:t xml:space="preserve"> / Bid No. </w:t>
      </w:r>
      <w:r w:rsidR="008D207E">
        <w:t>[</w:t>
      </w:r>
      <w:r>
        <w:t>xx-xx</w:t>
      </w:r>
      <w:r w:rsidR="008D207E">
        <w:t>]</w:t>
      </w:r>
    </w:p>
    <w:p w14:paraId="61A6CCDB" w14:textId="4C000DFE" w:rsidR="00F96472" w:rsidRDefault="00F96472">
      <w:pPr>
        <w:spacing w:after="240"/>
      </w:pPr>
      <w:r>
        <w:t>Dear</w:t>
      </w:r>
      <w:r w:rsidR="00F44BB9">
        <w:t xml:space="preserve"> </w:t>
      </w:r>
      <w:r w:rsidR="008D207E">
        <w:t>[</w:t>
      </w:r>
      <w:r w:rsidR="00F44BB9">
        <w:t xml:space="preserve">                      </w:t>
      </w:r>
      <w:proofErr w:type="gramStart"/>
      <w:r w:rsidR="00F44BB9">
        <w:t xml:space="preserve">  </w:t>
      </w:r>
      <w:r w:rsidR="008D207E">
        <w:t>]</w:t>
      </w:r>
      <w:proofErr w:type="gramEnd"/>
      <w:r>
        <w:t>:</w:t>
      </w:r>
    </w:p>
    <w:p w14:paraId="570DE6DE" w14:textId="77777777" w:rsidR="00F96472" w:rsidRDefault="00F96472">
      <w:pPr>
        <w:pStyle w:val="BodyText"/>
        <w:spacing w:after="120"/>
      </w:pPr>
      <w:r>
        <w:t xml:space="preserve">The following is the bid and award schedule for reference project:  </w:t>
      </w:r>
    </w:p>
    <w:p w14:paraId="4B5EAF69" w14:textId="5E7FADA8" w:rsidR="00F96472" w:rsidRDefault="006E595A">
      <w:pPr>
        <w:pStyle w:val="BodyText"/>
        <w:tabs>
          <w:tab w:val="left" w:pos="6300"/>
        </w:tabs>
        <w:spacing w:after="120" w:line="240" w:lineRule="exact"/>
        <w:ind w:left="720"/>
        <w:jc w:val="left"/>
      </w:pPr>
      <w:r w:rsidRPr="006E595A">
        <w:t>Post Submittal Environmental Assessment</w:t>
      </w:r>
      <w:r w:rsidR="00F96472">
        <w:tab/>
        <w:t>---------------, 20</w:t>
      </w:r>
      <w:r w:rsidR="00F44BB9">
        <w:t>XX</w:t>
      </w:r>
      <w:r w:rsidR="00F96472">
        <w:br/>
      </w:r>
      <w:r>
        <w:t>Approvals from TWDB to Advertise</w:t>
      </w:r>
      <w:r>
        <w:tab/>
        <w:t>---------------, 20XX</w:t>
      </w:r>
      <w:r>
        <w:br/>
      </w:r>
      <w:r w:rsidR="00F96472">
        <w:t>Advertise</w:t>
      </w:r>
      <w:r w:rsidR="00F96472">
        <w:tab/>
        <w:t>---------------, 20</w:t>
      </w:r>
      <w:r w:rsidR="00F44BB9">
        <w:t>XX</w:t>
      </w:r>
      <w:r w:rsidR="00F96472">
        <w:br/>
        <w:t>Pre-Bid Meeting</w:t>
      </w:r>
      <w:r w:rsidR="00F96472">
        <w:tab/>
        <w:t>---------------, 20</w:t>
      </w:r>
      <w:r w:rsidR="00F44BB9">
        <w:t>XX</w:t>
      </w:r>
      <w:r w:rsidR="00F96472">
        <w:t>, 10:00 AM</w:t>
      </w:r>
      <w:r w:rsidR="00F96472">
        <w:br/>
        <w:t>Bid Opening</w:t>
      </w:r>
      <w:r w:rsidR="00F96472">
        <w:tab/>
        <w:t>---------------, 20</w:t>
      </w:r>
      <w:r w:rsidR="00F44BB9">
        <w:t>XX</w:t>
      </w:r>
      <w:r w:rsidR="00F96472">
        <w:t>, 2:00 PM</w:t>
      </w:r>
      <w:r w:rsidR="00F96472">
        <w:br/>
        <w:t>Award by PSB Board</w:t>
      </w:r>
      <w:r w:rsidR="00F96472">
        <w:tab/>
        <w:t>---------------, 20</w:t>
      </w:r>
      <w:r w:rsidR="00F44BB9">
        <w:t>XX</w:t>
      </w:r>
    </w:p>
    <w:p w14:paraId="0A7C240B" w14:textId="77777777" w:rsidR="00F96472" w:rsidRDefault="00F96472">
      <w:pPr>
        <w:pStyle w:val="BodyText"/>
        <w:tabs>
          <w:tab w:val="left" w:pos="6480"/>
        </w:tabs>
      </w:pPr>
      <w:r>
        <w:t>Enclosed is a copy of the Plans &amp; Specifications and the Engineer’s cost estimate for the Final Design of the above project.  Also enclosed is a response to your 95% Design Review comments.  Please provide us with TWDB Final Review comments and written approval to advertise the project by the scheduled date.</w:t>
      </w:r>
    </w:p>
    <w:p w14:paraId="577F65C1" w14:textId="6F7539F6" w:rsidR="00F96472" w:rsidRDefault="00F96472">
      <w:pPr>
        <w:pStyle w:val="BodyText"/>
      </w:pPr>
      <w:r>
        <w:t>If you need additional information or have any questions</w:t>
      </w:r>
      <w:r w:rsidR="003A3BAE">
        <w:t>,</w:t>
      </w:r>
      <w:r>
        <w:t xml:space="preserve"> please do not hesitate to call me or the El Paso Water Utilities point of contact, </w:t>
      </w:r>
      <w:r w:rsidR="003A3BAE">
        <w:t>[</w:t>
      </w:r>
      <w:r>
        <w:t>insert EPWU PM’s name</w:t>
      </w:r>
      <w:r w:rsidR="003A3BAE">
        <w:t>]</w:t>
      </w:r>
      <w:r>
        <w:t xml:space="preserve"> at (915) 594-</w:t>
      </w:r>
      <w:r w:rsidR="00590EAD">
        <w:t>[</w:t>
      </w:r>
      <w:proofErr w:type="spellStart"/>
      <w:r>
        <w:t>xxxx</w:t>
      </w:r>
      <w:proofErr w:type="spellEnd"/>
      <w:r w:rsidR="00590EAD">
        <w:t>]</w:t>
      </w:r>
      <w:r>
        <w:t xml:space="preserve">.  Thank you. </w:t>
      </w:r>
    </w:p>
    <w:p w14:paraId="4D6F79F3" w14:textId="77777777" w:rsidR="00F96472" w:rsidRDefault="00F96472">
      <w:pPr>
        <w:spacing w:after="960"/>
        <w:jc w:val="both"/>
      </w:pPr>
      <w:r>
        <w:t>Sincerely,</w:t>
      </w:r>
    </w:p>
    <w:p w14:paraId="48A63B24" w14:textId="77777777" w:rsidR="00F96472" w:rsidRDefault="00F96472">
      <w:pPr>
        <w:spacing w:after="240"/>
      </w:pPr>
      <w:r>
        <w:t>Consultant’s Project Manager</w:t>
      </w:r>
      <w:r>
        <w:br/>
      </w:r>
    </w:p>
    <w:p w14:paraId="2C37A214" w14:textId="77777777" w:rsidR="00F96472" w:rsidRDefault="00F96472">
      <w:pPr>
        <w:pStyle w:val="Footer"/>
        <w:tabs>
          <w:tab w:val="clear" w:pos="4320"/>
          <w:tab w:val="clear" w:pos="8640"/>
        </w:tabs>
        <w:spacing w:after="240"/>
      </w:pPr>
      <w:r>
        <w:t xml:space="preserve">3 Enclosures:  </w:t>
      </w:r>
      <w:r>
        <w:br/>
        <w:t>1.  Engineer’s Cost Estimate</w:t>
      </w:r>
      <w:r>
        <w:br/>
        <w:t>2.  Response to TWDB 95% Design Review Comments</w:t>
      </w:r>
      <w:r>
        <w:br/>
        <w:t>3.  Project Plans &amp; Specifications</w:t>
      </w:r>
    </w:p>
    <w:p w14:paraId="6D51B679" w14:textId="3708DF7F" w:rsidR="00F96472" w:rsidRDefault="00F96472">
      <w:pPr>
        <w:pStyle w:val="CC"/>
      </w:pPr>
      <w:r>
        <w:t>cc:</w:t>
      </w:r>
      <w:r>
        <w:tab/>
      </w:r>
      <w:r w:rsidR="00590EAD">
        <w:t>[</w:t>
      </w:r>
      <w:r w:rsidR="00F44BB9">
        <w:t xml:space="preserve">                         </w:t>
      </w:r>
      <w:proofErr w:type="gramStart"/>
      <w:r w:rsidR="00F44BB9">
        <w:t xml:space="preserve">  </w:t>
      </w:r>
      <w:r w:rsidR="00590EAD">
        <w:t>]</w:t>
      </w:r>
      <w:proofErr w:type="gramEnd"/>
      <w:r>
        <w:t xml:space="preserve">, </w:t>
      </w:r>
      <w:r w:rsidR="001F62D5">
        <w:t xml:space="preserve">EPW </w:t>
      </w:r>
      <w:r w:rsidR="00F44BB9">
        <w:t xml:space="preserve">Contract </w:t>
      </w:r>
      <w:r>
        <w:t>C</w:t>
      </w:r>
      <w:r w:rsidR="00F44BB9">
        <w:t>onstruction Administrator</w:t>
      </w:r>
    </w:p>
    <w:p w14:paraId="72D23EA8" w14:textId="59A91584" w:rsidR="00F96472" w:rsidRDefault="00590EAD" w:rsidP="001F62D5">
      <w:pPr>
        <w:pStyle w:val="CC"/>
        <w:ind w:firstLine="0"/>
      </w:pPr>
      <w:r>
        <w:t>[</w:t>
      </w:r>
      <w:r w:rsidR="00F96472">
        <w:t xml:space="preserve">                </w:t>
      </w:r>
      <w:r>
        <w:t xml:space="preserve">         </w:t>
      </w:r>
      <w:proofErr w:type="gramStart"/>
      <w:r>
        <w:t xml:space="preserve">  ]</w:t>
      </w:r>
      <w:proofErr w:type="gramEnd"/>
      <w:r>
        <w:t>,</w:t>
      </w:r>
      <w:r w:rsidR="001F62D5" w:rsidRPr="001F62D5">
        <w:t xml:space="preserve"> </w:t>
      </w:r>
      <w:r w:rsidR="001F62D5">
        <w:t>EPW</w:t>
      </w:r>
      <w:r w:rsidR="00F96472">
        <w:t xml:space="preserve"> Project Manager</w:t>
      </w:r>
    </w:p>
    <w:sectPr w:rsidR="00F96472">
      <w:footerReference w:type="even" r:id="rId10"/>
      <w:footerReference w:type="default" r:id="rId11"/>
      <w:headerReference w:type="first" r:id="rId12"/>
      <w:footerReference w:type="first" r:id="rId13"/>
      <w:endnotePr>
        <w:numFmt w:val="decimal"/>
      </w:endnotePr>
      <w:pgSz w:w="12240" w:h="15840"/>
      <w:pgMar w:top="1152" w:right="1008" w:bottom="1008" w:left="1152" w:header="432" w:footer="432" w:gutter="0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1C98B9" w14:textId="77777777" w:rsidR="002C01D3" w:rsidRDefault="002C01D3">
      <w:r>
        <w:separator/>
      </w:r>
    </w:p>
  </w:endnote>
  <w:endnote w:type="continuationSeparator" w:id="0">
    <w:p w14:paraId="4ADF01D1" w14:textId="77777777" w:rsidR="002C01D3" w:rsidRDefault="002C01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P TypographicSymbols">
    <w:altName w:val="Symbol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EA03CD" w14:textId="77777777" w:rsidR="00F96472" w:rsidRDefault="00F96472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EA09502" w14:textId="77777777" w:rsidR="00F96472" w:rsidRDefault="00F9647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1F7452" w14:textId="77777777" w:rsidR="00F96472" w:rsidRDefault="00F96472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42BE2337" w14:textId="77777777" w:rsidR="00F96472" w:rsidRDefault="00F9647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C5B2F4" w14:textId="5E0897A3" w:rsidR="00F96472" w:rsidRPr="00B41E4A" w:rsidRDefault="00B41E4A" w:rsidP="00B41E4A">
    <w:pPr>
      <w:pStyle w:val="Footer"/>
      <w:tabs>
        <w:tab w:val="clear" w:pos="8640"/>
        <w:tab w:val="right" w:pos="10080"/>
      </w:tabs>
      <w:rPr>
        <w:i/>
        <w:sz w:val="14"/>
      </w:rPr>
    </w:pPr>
    <w:r w:rsidRPr="00B41E4A">
      <w:rPr>
        <w:i/>
        <w:sz w:val="14"/>
      </w:rPr>
      <w:t>Bid-Award Schedule Letter to Funding Agency Template</w:t>
    </w:r>
    <w:r w:rsidR="00F96472" w:rsidRPr="00B41E4A">
      <w:rPr>
        <w:i/>
        <w:sz w:val="14"/>
      </w:rPr>
      <w:tab/>
    </w:r>
    <w:r w:rsidR="00F96472" w:rsidRPr="00B41E4A">
      <w:rPr>
        <w:i/>
        <w:sz w:val="14"/>
      </w:rPr>
      <w:tab/>
    </w:r>
    <w:r w:rsidRPr="00B41E4A">
      <w:rPr>
        <w:i/>
        <w:sz w:val="14"/>
      </w:rPr>
      <w:t xml:space="preserve">Revised: </w:t>
    </w:r>
    <w:r w:rsidR="006E595A">
      <w:rPr>
        <w:i/>
        <w:sz w:val="14"/>
      </w:rPr>
      <w:t>7</w:t>
    </w:r>
    <w:r w:rsidRPr="00B41E4A">
      <w:rPr>
        <w:i/>
        <w:sz w:val="14"/>
      </w:rPr>
      <w:t>/1/2022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E4F726" w14:textId="77777777" w:rsidR="002C01D3" w:rsidRDefault="002C01D3">
      <w:r>
        <w:separator/>
      </w:r>
    </w:p>
  </w:footnote>
  <w:footnote w:type="continuationSeparator" w:id="0">
    <w:p w14:paraId="76BCE921" w14:textId="77777777" w:rsidR="002C01D3" w:rsidRDefault="002C01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8EA06B" w14:textId="7FFD60F9" w:rsidR="00F96472" w:rsidRDefault="004C0523" w:rsidP="004C0523">
    <w:pPr>
      <w:pStyle w:val="Header"/>
      <w:tabs>
        <w:tab w:val="clear" w:pos="8640"/>
        <w:tab w:val="right" w:pos="10080"/>
      </w:tabs>
    </w:pPr>
    <w:r>
      <w:tab/>
    </w:r>
    <w:r w:rsidR="00F96472">
      <w:tab/>
      <w:t xml:space="preserve">                                          </w:t>
    </w:r>
    <w:r w:rsidR="00F96472" w:rsidRPr="004C0523">
      <w:rPr>
        <w:smallCaps/>
        <w:sz w:val="19"/>
      </w:rPr>
      <w:t>F</w:t>
    </w:r>
    <w:r w:rsidR="00C13E44">
      <w:rPr>
        <w:smallCaps/>
        <w:sz w:val="19"/>
      </w:rPr>
      <w:t>orm</w:t>
    </w:r>
    <w:r w:rsidR="00F96472" w:rsidRPr="004C0523">
      <w:rPr>
        <w:smallCaps/>
        <w:sz w:val="19"/>
      </w:rPr>
      <w:t xml:space="preserve"> PM 7</w:t>
    </w:r>
    <w:r w:rsidR="00C13E44">
      <w:rPr>
        <w:smallCaps/>
        <w:sz w:val="19"/>
      </w:rPr>
      <w:t>090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num w:numId="1" w16cid:durableId="1508861502">
    <w:abstractNumId w:val="0"/>
    <w:lvlOverride w:ilvl="0">
      <w:lvl w:ilvl="0">
        <w:numFmt w:val="bullet"/>
        <w:lvlText w:val="•"/>
        <w:legacy w:legacy="1" w:legacySpace="0" w:legacyIndent="0"/>
        <w:lvlJc w:val="left"/>
        <w:rPr>
          <w:rFonts w:ascii="Times New Roman" w:hAnsi="Times New Roman" w:hint="default"/>
          <w:sz w:val="56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bordersDoNotSurroundHeader/>
  <w:bordersDoNotSurroundFooter/>
  <w:activeWritingStyle w:appName="MSWord" w:lang="en-US" w:vendorID="8" w:dllVersion="513" w:checkStyle="1"/>
  <w:proofState w:spelling="clean" w:grammar="clean"/>
  <w:attachedTemplate r:id="rId1"/>
  <w:doNotTrackMoves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wpJustification/>
    <w:noTabHangInd/>
    <w:subFontBySize/>
    <w:suppressBottomSpacing/>
    <w:truncateFontHeightsLikeWP6/>
    <w:usePrinterMetrics/>
    <w:wrapTrailSpace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3379E"/>
    <w:rsid w:val="001F62D5"/>
    <w:rsid w:val="002C01D3"/>
    <w:rsid w:val="002E12DE"/>
    <w:rsid w:val="00391D36"/>
    <w:rsid w:val="003A3BAE"/>
    <w:rsid w:val="00483D0F"/>
    <w:rsid w:val="004C0523"/>
    <w:rsid w:val="00505AD7"/>
    <w:rsid w:val="00590EAD"/>
    <w:rsid w:val="006E595A"/>
    <w:rsid w:val="00750AF5"/>
    <w:rsid w:val="007A4680"/>
    <w:rsid w:val="007A5720"/>
    <w:rsid w:val="008D207E"/>
    <w:rsid w:val="009A796C"/>
    <w:rsid w:val="00B41E4A"/>
    <w:rsid w:val="00C13E44"/>
    <w:rsid w:val="00E3379E"/>
    <w:rsid w:val="00EA7F02"/>
    <w:rsid w:val="00F44BB9"/>
    <w:rsid w:val="00F73FB5"/>
    <w:rsid w:val="00F96472"/>
    <w:rsid w:val="00FB5D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3910074"/>
  <w15:chartTrackingRefBased/>
  <w15:docId w15:val="{CAC94F25-67BA-454F-A678-48BCC72661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</w:pPr>
    <w:rPr>
      <w:snapToGrid w:val="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styleId="BodyTextIndent">
    <w:name w:val="Body Text Indent"/>
    <w:basedOn w:val="Normal"/>
    <w:semiHidden/>
    <w:pPr>
      <w:spacing w:after="240"/>
      <w:ind w:left="720" w:hanging="720"/>
    </w:pPr>
  </w:style>
  <w:style w:type="paragraph" w:styleId="BodyText">
    <w:name w:val="Body Text"/>
    <w:basedOn w:val="Normal"/>
    <w:semiHidden/>
    <w:pPr>
      <w:spacing w:after="240"/>
      <w:jc w:val="both"/>
    </w:pPr>
  </w:style>
  <w:style w:type="paragraph" w:styleId="BodyTextIndent2">
    <w:name w:val="Body Text Indent 2"/>
    <w:basedOn w:val="Normal"/>
    <w:semiHidden/>
    <w:pPr>
      <w:ind w:left="720" w:hanging="720"/>
    </w:pPr>
    <w:rPr>
      <w:sz w:val="20"/>
    </w:rPr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semiHidden/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paragraph" w:customStyle="1" w:styleId="CC">
    <w:name w:val="CC"/>
    <w:basedOn w:val="Normal"/>
    <w:autoRedefine/>
    <w:pPr>
      <w:spacing w:line="240" w:lineRule="exact"/>
      <w:ind w:left="720" w:hanging="720"/>
    </w:pPr>
  </w:style>
  <w:style w:type="paragraph" w:customStyle="1" w:styleId="RE">
    <w:name w:val="RE:"/>
    <w:basedOn w:val="Normal"/>
    <w:pPr>
      <w:spacing w:after="720"/>
      <w:ind w:left="720" w:hanging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2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s\Macias%20Letter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BB47F04EEC17041BE949A247425EC2E" ma:contentTypeVersion="11" ma:contentTypeDescription="Create a new document." ma:contentTypeScope="" ma:versionID="03d8c488051130772be99323034ec6c8">
  <xsd:schema xmlns:xsd="http://www.w3.org/2001/XMLSchema" xmlns:xs="http://www.w3.org/2001/XMLSchema" xmlns:p="http://schemas.microsoft.com/office/2006/metadata/properties" xmlns:ns2="f590d7d3-0f22-45fb-bbc3-1539005d5ed6" xmlns:ns3="94cc48f7-3d05-49aa-84ae-673d1bbb3fca" targetNamespace="http://schemas.microsoft.com/office/2006/metadata/properties" ma:root="true" ma:fieldsID="19ba9530806cf00422f47a5e69542c59" ns2:_="" ns3:_="">
    <xsd:import namespace="f590d7d3-0f22-45fb-bbc3-1539005d5ed6"/>
    <xsd:import namespace="94cc48f7-3d05-49aa-84ae-673d1bbb3fc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Notes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590d7d3-0f22-45fb-bbc3-1539005d5e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Notes" ma:index="16" nillable="true" ma:displayName="Notes" ma:format="Dropdown" ma:internalName="Notes">
      <xsd:simpleType>
        <xsd:restriction base="dms:Text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cc48f7-3d05-49aa-84ae-673d1bbb3fc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Notes xmlns="f590d7d3-0f22-45fb-bbc3-1539005d5ed6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87DFDFB-74EA-4653-AB32-259A0D0926F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590d7d3-0f22-45fb-bbc3-1539005d5ed6"/>
    <ds:schemaRef ds:uri="94cc48f7-3d05-49aa-84ae-673d1bbb3fc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25C501F-BF38-4E59-935A-19577D9ECF41}">
  <ds:schemaRefs>
    <ds:schemaRef ds:uri="f590d7d3-0f22-45fb-bbc3-1539005d5ed6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purl.org/dc/dcmitype/"/>
    <ds:schemaRef ds:uri="http://purl.org/dc/terms/"/>
    <ds:schemaRef ds:uri="http://www.w3.org/XML/1998/namespace"/>
    <ds:schemaRef ds:uri="http://schemas.openxmlformats.org/package/2006/metadata/core-properties"/>
    <ds:schemaRef ds:uri="94cc48f7-3d05-49aa-84ae-673d1bbb3fca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56BD9BFC-0E75-4FD8-921E-0C55A0F4CF8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Macias Letter</Template>
  <TotalTime>4</TotalTime>
  <Pages>1</Pages>
  <Words>144</Words>
  <Characters>1213</Characters>
  <Application>Microsoft Office Word</Application>
  <DocSecurity>0</DocSecurity>
  <Lines>1213</Lines>
  <Paragraphs>90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February 6, 1998</vt:lpstr>
    </vt:vector>
  </TitlesOfParts>
  <Company/>
  <LinksUpToDate>false</LinksUpToDate>
  <CharactersWithSpaces>1267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February 6, 1998</dc:title>
  <dc:subject/>
  <dc:creator>Carlos E. Rubio</dc:creator>
  <cp:keywords/>
  <dc:description/>
  <cp:lastModifiedBy>Thomas J. Cieslik</cp:lastModifiedBy>
  <cp:revision>3</cp:revision>
  <cp:lastPrinted>2001-05-09T21:15:00Z</cp:lastPrinted>
  <dcterms:created xsi:type="dcterms:W3CDTF">2022-07-05T16:26:00Z</dcterms:created>
  <dcterms:modified xsi:type="dcterms:W3CDTF">2022-07-05T16:27:00Z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0x010100EBB47F04EEC17041BE949A247425EC2E</vt:lpwstr>
  </property>
</Properties>
</file>